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172BD" w:rsidRPr="00B172BD">
        <w:rPr>
          <w:sz w:val="22"/>
        </w:rPr>
        <w:t>Sebastiao Edson de Paula Neri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172BD">
        <w:rPr>
          <w:sz w:val="22"/>
        </w:rPr>
        <w:t>70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172BD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</w:t>
      </w:r>
      <w:r w:rsidR="00B172BD">
        <w:rPr>
          <w:sz w:val="22"/>
        </w:rPr>
        <w:t>5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2BD">
        <w:rPr>
          <w:noProof/>
          <w:sz w:val="24"/>
        </w:rPr>
        <w:t>15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65C" w:rsidRDefault="00BE365C">
      <w:r>
        <w:separator/>
      </w:r>
    </w:p>
  </w:endnote>
  <w:endnote w:type="continuationSeparator" w:id="0">
    <w:p w:rsidR="00BE365C" w:rsidRDefault="00BE3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36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65C" w:rsidRDefault="00BE365C">
      <w:r>
        <w:separator/>
      </w:r>
    </w:p>
  </w:footnote>
  <w:footnote w:type="continuationSeparator" w:id="0">
    <w:p w:rsidR="00BE365C" w:rsidRDefault="00BE36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65C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45216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3740</cp:revision>
  <cp:lastPrinted>2017-08-09T15:22:00Z</cp:lastPrinted>
  <dcterms:created xsi:type="dcterms:W3CDTF">2016-03-08T22:06:00Z</dcterms:created>
  <dcterms:modified xsi:type="dcterms:W3CDTF">2021-07-15T16:24:00Z</dcterms:modified>
</cp:coreProperties>
</file>