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PACIENTE     Miguel A. Alves Cerqueira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IDADE:  12 anos SEXO: M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>DATA DO EXAME: 13 jul.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1D7" w:rsidRDefault="00EB61D7">
      <w:r>
        <w:separator/>
      </w:r>
    </w:p>
  </w:endnote>
  <w:endnote w:type="continuationSeparator" w:id="0">
    <w:p w:rsidR="00EB61D7" w:rsidRDefault="00EB6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1D7" w:rsidRDefault="00EB61D7">
      <w:r>
        <w:separator/>
      </w:r>
    </w:p>
  </w:footnote>
  <w:footnote w:type="continuationSeparator" w:id="0">
    <w:p w:rsidR="00EB61D7" w:rsidRDefault="00EB61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1E46C-72B5-4DC6-A2F4-0C8E05F6E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6675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2788</cp:revision>
  <cp:lastPrinted>2018-12-13T13:35:00Z</cp:lastPrinted>
  <dcterms:created xsi:type="dcterms:W3CDTF">2016-03-08T23:34:00Z</dcterms:created>
  <dcterms:modified xsi:type="dcterms:W3CDTF">2021-07-13T20:08:00Z</dcterms:modified>
</cp:coreProperties>
</file>