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F03A8" w:rsidRPr="001F03A8">
        <w:rPr>
          <w:sz w:val="22"/>
        </w:rPr>
        <w:t>Miguel A. Alves Cerqueira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F03A8">
        <w:rPr>
          <w:sz w:val="22"/>
        </w:rPr>
        <w:t>12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F03A8">
        <w:rPr>
          <w:sz w:val="22"/>
        </w:rPr>
        <w:t>Baixo rendimento escolar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13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620B">
        <w:rPr>
          <w:noProof/>
          <w:sz w:val="24"/>
        </w:rPr>
        <w:t>13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95E" w:rsidRDefault="005B395E">
      <w:r>
        <w:separator/>
      </w:r>
    </w:p>
  </w:endnote>
  <w:endnote w:type="continuationSeparator" w:id="0">
    <w:p w:rsidR="005B395E" w:rsidRDefault="005B3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39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95E" w:rsidRDefault="005B395E">
      <w:r>
        <w:separator/>
      </w:r>
    </w:p>
  </w:footnote>
  <w:footnote w:type="continuationSeparator" w:id="0">
    <w:p w:rsidR="005B395E" w:rsidRDefault="005B39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45214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3737</cp:revision>
  <cp:lastPrinted>2017-08-09T15:22:00Z</cp:lastPrinted>
  <dcterms:created xsi:type="dcterms:W3CDTF">2016-03-08T22:06:00Z</dcterms:created>
  <dcterms:modified xsi:type="dcterms:W3CDTF">2021-07-13T20:09:00Z</dcterms:modified>
</cp:coreProperties>
</file>