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15620B" w:rsidRPr="0015620B">
        <w:rPr>
          <w:sz w:val="22"/>
        </w:rPr>
        <w:t>Mari</w:t>
      </w:r>
      <w:r w:rsidR="0045743D">
        <w:rPr>
          <w:sz w:val="22"/>
        </w:rPr>
        <w:t>a</w:t>
      </w:r>
      <w:bookmarkStart w:id="0" w:name="_GoBack"/>
      <w:bookmarkEnd w:id="0"/>
      <w:r w:rsidR="0015620B" w:rsidRPr="0015620B">
        <w:rPr>
          <w:sz w:val="22"/>
        </w:rPr>
        <w:t>no Rodrigues de Sousa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15620B">
        <w:rPr>
          <w:sz w:val="22"/>
        </w:rPr>
        <w:t>60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75040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15620B">
        <w:rPr>
          <w:sz w:val="22"/>
        </w:rPr>
        <w:t>13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4FB2">
        <w:t>9.6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5620B">
        <w:rPr>
          <w:noProof/>
          <w:sz w:val="24"/>
        </w:rPr>
        <w:t>13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0425" w:rsidRDefault="00260425">
      <w:r>
        <w:separator/>
      </w:r>
    </w:p>
  </w:endnote>
  <w:endnote w:type="continuationSeparator" w:id="0">
    <w:p w:rsidR="00260425" w:rsidRDefault="002604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6042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0425" w:rsidRDefault="00260425">
      <w:r>
        <w:separator/>
      </w:r>
    </w:p>
  </w:footnote>
  <w:footnote w:type="continuationSeparator" w:id="0">
    <w:p w:rsidR="00260425" w:rsidRDefault="002604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25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45202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3736</cp:revision>
  <cp:lastPrinted>2017-08-09T15:22:00Z</cp:lastPrinted>
  <dcterms:created xsi:type="dcterms:W3CDTF">2016-03-08T22:06:00Z</dcterms:created>
  <dcterms:modified xsi:type="dcterms:W3CDTF">2021-07-13T14:07:00Z</dcterms:modified>
</cp:coreProperties>
</file>