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77376" w:rsidRPr="00677376" w:rsidRDefault="00677376" w:rsidP="00677376">
      <w:pPr>
        <w:rPr>
          <w:sz w:val="32"/>
          <w:szCs w:val="32"/>
        </w:rPr>
      </w:pPr>
      <w:r w:rsidRPr="00677376">
        <w:rPr>
          <w:sz w:val="32"/>
          <w:szCs w:val="32"/>
        </w:rPr>
        <w:t>PACIENTE     Thiago Figueiredo Cruz</w:t>
      </w:r>
    </w:p>
    <w:p w:rsidR="00677376" w:rsidRPr="00677376" w:rsidRDefault="00677376" w:rsidP="00677376">
      <w:pPr>
        <w:rPr>
          <w:sz w:val="32"/>
          <w:szCs w:val="32"/>
        </w:rPr>
      </w:pPr>
      <w:r w:rsidRPr="00677376">
        <w:rPr>
          <w:sz w:val="32"/>
          <w:szCs w:val="32"/>
        </w:rPr>
        <w:t>IDADE:  33 anos SEXO: M</w:t>
      </w:r>
    </w:p>
    <w:p w:rsidR="004930C6" w:rsidRDefault="00677376" w:rsidP="00677376">
      <w:pPr>
        <w:rPr>
          <w:sz w:val="32"/>
          <w:szCs w:val="32"/>
        </w:rPr>
      </w:pPr>
      <w:r w:rsidRPr="00677376">
        <w:rPr>
          <w:sz w:val="32"/>
          <w:szCs w:val="32"/>
        </w:rPr>
        <w:t>DATA DO EXAME: 19 mar. 2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22AD" w:rsidRDefault="00AF22AD">
      <w:r>
        <w:separator/>
      </w:r>
    </w:p>
  </w:endnote>
  <w:endnote w:type="continuationSeparator" w:id="0">
    <w:p w:rsidR="00AF22AD" w:rsidRDefault="00AF22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22AD" w:rsidRDefault="00AF22AD">
      <w:r>
        <w:separator/>
      </w:r>
    </w:p>
  </w:footnote>
  <w:footnote w:type="continuationSeparator" w:id="0">
    <w:p w:rsidR="00AF22AD" w:rsidRDefault="00AF22A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3418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B070B"/>
    <w:rsid w:val="002B079E"/>
    <w:rsid w:val="002B2D29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395D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D18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739"/>
    <w:rsid w:val="00892B9F"/>
    <w:rsid w:val="00893336"/>
    <w:rsid w:val="008938C5"/>
    <w:rsid w:val="00895A1C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614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3408</TotalTime>
  <Pages>1</Pages>
  <Words>65</Words>
  <Characters>372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1605</cp:revision>
  <cp:lastPrinted>1998-02-03T19:29:00Z</cp:lastPrinted>
  <dcterms:created xsi:type="dcterms:W3CDTF">2016-03-08T23:18:00Z</dcterms:created>
  <dcterms:modified xsi:type="dcterms:W3CDTF">2021-07-12T16:54:00Z</dcterms:modified>
</cp:coreProperties>
</file>