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47666A" w:rsidRPr="0047666A">
        <w:rPr>
          <w:sz w:val="22"/>
        </w:rPr>
        <w:t>Ursula Eva de Matos Rietz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47666A">
        <w:rPr>
          <w:sz w:val="22"/>
        </w:rPr>
        <w:t>4</w:t>
      </w:r>
      <w:r w:rsidR="00CB19AD">
        <w:rPr>
          <w:sz w:val="22"/>
        </w:rPr>
        <w:t>1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47666A">
        <w:rPr>
          <w:sz w:val="22"/>
        </w:rPr>
        <w:t>Sincope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47666A">
        <w:rPr>
          <w:sz w:val="22"/>
        </w:rPr>
        <w:t>9</w:t>
      </w:r>
      <w:r w:rsidR="00CB19AD">
        <w:rPr>
          <w:sz w:val="22"/>
        </w:rPr>
        <w:t xml:space="preserve"> jun. 21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47666A">
        <w:rPr>
          <w:sz w:val="22"/>
        </w:rPr>
        <w:t>Ndn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frontal e</w:t>
      </w:r>
      <w:bookmarkStart w:id="0" w:name="_GoBack"/>
      <w:bookmarkEnd w:id="0"/>
      <w:r w:rsidR="00F74B87">
        <w:t xml:space="preserve"> em </w:t>
      </w:r>
      <w:r w:rsidR="00DC6AC2">
        <w:t xml:space="preserve"> projeção </w:t>
      </w:r>
      <w:r w:rsidR="002652E9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frontal </w:t>
      </w:r>
      <w:r w:rsidR="009B29AE">
        <w:rPr>
          <w:sz w:val="24"/>
          <w:szCs w:val="24"/>
        </w:rPr>
        <w:t xml:space="preserve"> e</w:t>
      </w:r>
      <w:r w:rsidR="00C526B3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difusa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47666A">
        <w:rPr>
          <w:noProof/>
          <w:sz w:val="24"/>
        </w:rPr>
        <w:t>9 de julho de 2021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F56" w:rsidRDefault="003A2F56">
      <w:r>
        <w:separator/>
      </w:r>
    </w:p>
  </w:endnote>
  <w:endnote w:type="continuationSeparator" w:id="0">
    <w:p w:rsidR="003A2F56" w:rsidRDefault="003A2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3A2F5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F56" w:rsidRDefault="003A2F56">
      <w:r>
        <w:separator/>
      </w:r>
    </w:p>
  </w:footnote>
  <w:footnote w:type="continuationSeparator" w:id="0">
    <w:p w:rsidR="003A2F56" w:rsidRDefault="003A2F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C3528"/>
    <w:rsid w:val="002005CF"/>
    <w:rsid w:val="00225EAB"/>
    <w:rsid w:val="00232C54"/>
    <w:rsid w:val="002341B8"/>
    <w:rsid w:val="00241253"/>
    <w:rsid w:val="002428A9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A2DE7"/>
    <w:rsid w:val="006A48B5"/>
    <w:rsid w:val="006B422D"/>
    <w:rsid w:val="006B5079"/>
    <w:rsid w:val="006C4B3A"/>
    <w:rsid w:val="006E1AE8"/>
    <w:rsid w:val="006F1632"/>
    <w:rsid w:val="006F1BFD"/>
    <w:rsid w:val="006F2078"/>
    <w:rsid w:val="0070237F"/>
    <w:rsid w:val="00711A89"/>
    <w:rsid w:val="00725B0F"/>
    <w:rsid w:val="00726C1C"/>
    <w:rsid w:val="00727F7B"/>
    <w:rsid w:val="00733E4E"/>
    <w:rsid w:val="00734C56"/>
    <w:rsid w:val="007445C3"/>
    <w:rsid w:val="00750879"/>
    <w:rsid w:val="007569A1"/>
    <w:rsid w:val="00780D60"/>
    <w:rsid w:val="007938FF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133EA"/>
    <w:rsid w:val="00913CB1"/>
    <w:rsid w:val="00920F51"/>
    <w:rsid w:val="0093557B"/>
    <w:rsid w:val="00955DE8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3D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300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139</cp:revision>
  <cp:lastPrinted>2011-05-26T22:39:00Z</cp:lastPrinted>
  <dcterms:created xsi:type="dcterms:W3CDTF">2016-04-06T15:59:00Z</dcterms:created>
  <dcterms:modified xsi:type="dcterms:W3CDTF">2021-07-09T20:10:00Z</dcterms:modified>
</cp:coreProperties>
</file>