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773FB6" w:rsidRPr="00773FB6" w:rsidRDefault="00773FB6" w:rsidP="00773FB6">
      <w:pPr>
        <w:rPr>
          <w:sz w:val="32"/>
          <w:szCs w:val="32"/>
        </w:rPr>
      </w:pPr>
      <w:r w:rsidRPr="00773FB6">
        <w:rPr>
          <w:sz w:val="32"/>
          <w:szCs w:val="32"/>
        </w:rPr>
        <w:t>PACIENTE     Bethania Ramos Meireles</w:t>
      </w:r>
      <w:r>
        <w:rPr>
          <w:sz w:val="32"/>
          <w:szCs w:val="32"/>
        </w:rPr>
        <w:t xml:space="preserve">  ID:21340</w:t>
      </w:r>
      <w:bookmarkStart w:id="0" w:name="_GoBack"/>
      <w:bookmarkEnd w:id="0"/>
    </w:p>
    <w:p w:rsidR="00773FB6" w:rsidRPr="00773FB6" w:rsidRDefault="00773FB6" w:rsidP="00773FB6">
      <w:pPr>
        <w:rPr>
          <w:sz w:val="32"/>
          <w:szCs w:val="32"/>
        </w:rPr>
      </w:pPr>
      <w:r w:rsidRPr="00773FB6">
        <w:rPr>
          <w:sz w:val="32"/>
          <w:szCs w:val="32"/>
        </w:rPr>
        <w:t>IDADE:  39 anos SEXO: F</w:t>
      </w:r>
    </w:p>
    <w:p w:rsidR="00E56D29" w:rsidRDefault="00773FB6" w:rsidP="00773FB6">
      <w:pPr>
        <w:rPr>
          <w:sz w:val="32"/>
        </w:rPr>
      </w:pPr>
      <w:r w:rsidRPr="00773FB6">
        <w:rPr>
          <w:sz w:val="32"/>
          <w:szCs w:val="32"/>
        </w:rPr>
        <w:t>DATA DO EXAME: 9 jul. 21</w:t>
      </w:r>
    </w:p>
    <w:p w:rsidR="00E56D29" w:rsidRDefault="004C6C96" w:rsidP="00E56D29">
      <w:pPr>
        <w:rPr>
          <w:sz w:val="32"/>
        </w:rPr>
      </w:pPr>
      <w:r>
        <w:rPr>
          <w:sz w:val="32"/>
        </w:rPr>
        <w:t>SEGME</w:t>
      </w:r>
      <w:r w:rsidR="00B13716">
        <w:rPr>
          <w:sz w:val="32"/>
        </w:rPr>
        <w:t>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velocidade de condução nervosa sensitiva dos nervos mediano direito </w:t>
      </w:r>
      <w:r w:rsidR="007C7316">
        <w:rPr>
          <w:sz w:val="28"/>
          <w:szCs w:val="28"/>
        </w:rPr>
        <w:t xml:space="preserve">  </w:t>
      </w:r>
      <w:r w:rsidR="00B6466C" w:rsidRPr="00B6466C">
        <w:rPr>
          <w:sz w:val="28"/>
          <w:szCs w:val="28"/>
        </w:rPr>
        <w:t>,bem como sua</w:t>
      </w:r>
      <w:r w:rsidR="007C7316">
        <w:rPr>
          <w:sz w:val="28"/>
          <w:szCs w:val="28"/>
        </w:rPr>
        <w:t xml:space="preserve">  amplitude</w:t>
      </w:r>
      <w:r w:rsidR="00B6466C" w:rsidRPr="00B6466C">
        <w:rPr>
          <w:sz w:val="28"/>
          <w:szCs w:val="28"/>
        </w:rPr>
        <w:t>,</w:t>
      </w:r>
      <w:r w:rsidR="00833C4A">
        <w:rPr>
          <w:sz w:val="28"/>
          <w:szCs w:val="28"/>
        </w:rPr>
        <w:t xml:space="preserve"> </w:t>
      </w:r>
      <w:r w:rsidR="007C7316">
        <w:rPr>
          <w:sz w:val="28"/>
          <w:szCs w:val="28"/>
        </w:rPr>
        <w:t>esta</w:t>
      </w:r>
      <w:r w:rsidR="00833C4A">
        <w:rPr>
          <w:sz w:val="28"/>
          <w:szCs w:val="28"/>
        </w:rPr>
        <w:t xml:space="preserve"> diminuída</w:t>
      </w:r>
      <w:r w:rsidR="007C7316">
        <w:rPr>
          <w:sz w:val="28"/>
          <w:szCs w:val="28"/>
        </w:rPr>
        <w:t>.</w:t>
      </w:r>
      <w:r w:rsidR="007C7316" w:rsidRPr="007C7316">
        <w:t xml:space="preserve"> </w:t>
      </w:r>
      <w:r w:rsidR="007C7316" w:rsidRPr="007C7316">
        <w:rPr>
          <w:sz w:val="28"/>
          <w:szCs w:val="28"/>
        </w:rPr>
        <w:t xml:space="preserve">A velocidade de condução nervosa sensitiva dos nervos mediano </w:t>
      </w:r>
      <w:r w:rsidR="007C7316">
        <w:rPr>
          <w:sz w:val="28"/>
          <w:szCs w:val="28"/>
        </w:rPr>
        <w:t xml:space="preserve">esquerdo </w:t>
      </w:r>
      <w:r w:rsidR="007C7316" w:rsidRPr="007C7316">
        <w:rPr>
          <w:sz w:val="28"/>
          <w:szCs w:val="28"/>
        </w:rPr>
        <w:t>esta diminuída.</w:t>
      </w:r>
    </w:p>
    <w:p w:rsidR="007C7316" w:rsidRPr="00B6466C" w:rsidRDefault="007C7316" w:rsidP="00E56D29">
      <w:pPr>
        <w:jc w:val="both"/>
        <w:rPr>
          <w:sz w:val="28"/>
          <w:szCs w:val="28"/>
        </w:rPr>
      </w:pPr>
      <w:r>
        <w:rPr>
          <w:sz w:val="28"/>
          <w:szCs w:val="28"/>
        </w:rPr>
        <w:t>A amplitude do potencial de acao composto sensitivo do nervo mediano esquerdo esta normal.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E56D29" w:rsidRDefault="00E56D29" w:rsidP="00E56D29">
      <w:pPr>
        <w:rPr>
          <w:sz w:val="32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7C7316">
        <w:rPr>
          <w:sz w:val="28"/>
          <w:szCs w:val="28"/>
        </w:rPr>
        <w:t xml:space="preserve"> com s</w:t>
      </w:r>
      <w:r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 </w:t>
      </w:r>
      <w:r w:rsidR="007C7316">
        <w:rPr>
          <w:sz w:val="28"/>
          <w:szCs w:val="28"/>
        </w:rPr>
        <w:t>e a esquerda de grau leve</w:t>
      </w:r>
      <w:r w:rsidR="007E3231">
        <w:rPr>
          <w:sz w:val="28"/>
          <w:szCs w:val="28"/>
        </w:rPr>
        <w:t>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7E3231" w:rsidRDefault="007E3231" w:rsidP="00E56D29">
      <w:pPr>
        <w:rPr>
          <w:sz w:val="32"/>
        </w:rPr>
      </w:pPr>
    </w:p>
    <w:p w:rsidR="00E56D29" w:rsidRDefault="00E56D29" w:rsidP="00E56D29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7557AC" w:rsidRDefault="00E56D29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A57" w:rsidRDefault="00881A57">
      <w:r>
        <w:separator/>
      </w:r>
    </w:p>
  </w:endnote>
  <w:endnote w:type="continuationSeparator" w:id="0">
    <w:p w:rsidR="00881A57" w:rsidRDefault="00881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881A5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A57" w:rsidRDefault="00881A57">
      <w:r>
        <w:separator/>
      </w:r>
    </w:p>
  </w:footnote>
  <w:footnote w:type="continuationSeparator" w:id="0">
    <w:p w:rsidR="00881A57" w:rsidRDefault="00881A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4990"/>
    <w:rsid w:val="000125B9"/>
    <w:rsid w:val="00021E74"/>
    <w:rsid w:val="000241C3"/>
    <w:rsid w:val="00030CC1"/>
    <w:rsid w:val="000314A6"/>
    <w:rsid w:val="00034698"/>
    <w:rsid w:val="00034CCC"/>
    <w:rsid w:val="00041850"/>
    <w:rsid w:val="0004211A"/>
    <w:rsid w:val="00056F60"/>
    <w:rsid w:val="00061892"/>
    <w:rsid w:val="00083B73"/>
    <w:rsid w:val="000843F2"/>
    <w:rsid w:val="000A1F9A"/>
    <w:rsid w:val="000A32D5"/>
    <w:rsid w:val="000A63C3"/>
    <w:rsid w:val="000A7791"/>
    <w:rsid w:val="000A7A85"/>
    <w:rsid w:val="000D4060"/>
    <w:rsid w:val="000D68AF"/>
    <w:rsid w:val="000F5C2E"/>
    <w:rsid w:val="000F70B0"/>
    <w:rsid w:val="00100B12"/>
    <w:rsid w:val="00113B57"/>
    <w:rsid w:val="00116383"/>
    <w:rsid w:val="001209D1"/>
    <w:rsid w:val="0012513F"/>
    <w:rsid w:val="00125BF4"/>
    <w:rsid w:val="001327A2"/>
    <w:rsid w:val="0014077F"/>
    <w:rsid w:val="001408B2"/>
    <w:rsid w:val="00143035"/>
    <w:rsid w:val="00147E3B"/>
    <w:rsid w:val="00152560"/>
    <w:rsid w:val="00175844"/>
    <w:rsid w:val="001807F3"/>
    <w:rsid w:val="001B3879"/>
    <w:rsid w:val="001B7234"/>
    <w:rsid w:val="001C6D49"/>
    <w:rsid w:val="001D35C8"/>
    <w:rsid w:val="001E77EC"/>
    <w:rsid w:val="001F1033"/>
    <w:rsid w:val="00207BDF"/>
    <w:rsid w:val="00210C02"/>
    <w:rsid w:val="0021339F"/>
    <w:rsid w:val="002308DB"/>
    <w:rsid w:val="002373D6"/>
    <w:rsid w:val="00237EAE"/>
    <w:rsid w:val="00243B7E"/>
    <w:rsid w:val="00246F38"/>
    <w:rsid w:val="00252067"/>
    <w:rsid w:val="002560F1"/>
    <w:rsid w:val="0026316B"/>
    <w:rsid w:val="0026328B"/>
    <w:rsid w:val="002645BB"/>
    <w:rsid w:val="00273122"/>
    <w:rsid w:val="00274CC4"/>
    <w:rsid w:val="002769B0"/>
    <w:rsid w:val="00284941"/>
    <w:rsid w:val="00296B39"/>
    <w:rsid w:val="002A2096"/>
    <w:rsid w:val="002B0C10"/>
    <w:rsid w:val="002B3E4A"/>
    <w:rsid w:val="002C2BA7"/>
    <w:rsid w:val="002D2723"/>
    <w:rsid w:val="002D77A3"/>
    <w:rsid w:val="00313193"/>
    <w:rsid w:val="00320298"/>
    <w:rsid w:val="00341EB4"/>
    <w:rsid w:val="0034270B"/>
    <w:rsid w:val="0034704C"/>
    <w:rsid w:val="00355ED6"/>
    <w:rsid w:val="00386FA8"/>
    <w:rsid w:val="003A1738"/>
    <w:rsid w:val="003A2C52"/>
    <w:rsid w:val="003B43EE"/>
    <w:rsid w:val="003B5749"/>
    <w:rsid w:val="003B59AD"/>
    <w:rsid w:val="003C41F0"/>
    <w:rsid w:val="003E06D8"/>
    <w:rsid w:val="003E19EE"/>
    <w:rsid w:val="003E6763"/>
    <w:rsid w:val="003F3330"/>
    <w:rsid w:val="003F3612"/>
    <w:rsid w:val="004024DD"/>
    <w:rsid w:val="00402A25"/>
    <w:rsid w:val="00403C6A"/>
    <w:rsid w:val="004111FD"/>
    <w:rsid w:val="0042214F"/>
    <w:rsid w:val="0042342B"/>
    <w:rsid w:val="00425D7B"/>
    <w:rsid w:val="0043377D"/>
    <w:rsid w:val="00434993"/>
    <w:rsid w:val="004373BB"/>
    <w:rsid w:val="0044669A"/>
    <w:rsid w:val="00463532"/>
    <w:rsid w:val="0047516A"/>
    <w:rsid w:val="00480DB8"/>
    <w:rsid w:val="00483F6E"/>
    <w:rsid w:val="004A4CE8"/>
    <w:rsid w:val="004A5345"/>
    <w:rsid w:val="004B6048"/>
    <w:rsid w:val="004C6326"/>
    <w:rsid w:val="004C6C96"/>
    <w:rsid w:val="004C7D48"/>
    <w:rsid w:val="004D4C85"/>
    <w:rsid w:val="004E4770"/>
    <w:rsid w:val="004E589D"/>
    <w:rsid w:val="004F0CE4"/>
    <w:rsid w:val="004F609E"/>
    <w:rsid w:val="00500159"/>
    <w:rsid w:val="00502040"/>
    <w:rsid w:val="00503350"/>
    <w:rsid w:val="005108D8"/>
    <w:rsid w:val="0051569F"/>
    <w:rsid w:val="00524B5A"/>
    <w:rsid w:val="00525C63"/>
    <w:rsid w:val="0052744F"/>
    <w:rsid w:val="0053789B"/>
    <w:rsid w:val="00541109"/>
    <w:rsid w:val="00542225"/>
    <w:rsid w:val="00550BAA"/>
    <w:rsid w:val="005536E7"/>
    <w:rsid w:val="00553BF5"/>
    <w:rsid w:val="0055708A"/>
    <w:rsid w:val="00582E48"/>
    <w:rsid w:val="00584476"/>
    <w:rsid w:val="00585544"/>
    <w:rsid w:val="00586A3A"/>
    <w:rsid w:val="00590922"/>
    <w:rsid w:val="005925CC"/>
    <w:rsid w:val="005A226B"/>
    <w:rsid w:val="005A287F"/>
    <w:rsid w:val="005B54F6"/>
    <w:rsid w:val="005E1753"/>
    <w:rsid w:val="005F2C9D"/>
    <w:rsid w:val="005F6FDE"/>
    <w:rsid w:val="0060486E"/>
    <w:rsid w:val="00607ABA"/>
    <w:rsid w:val="00614DF6"/>
    <w:rsid w:val="00617A7B"/>
    <w:rsid w:val="0062653A"/>
    <w:rsid w:val="00640B34"/>
    <w:rsid w:val="00647C3F"/>
    <w:rsid w:val="00652B6A"/>
    <w:rsid w:val="0066234B"/>
    <w:rsid w:val="00677DBF"/>
    <w:rsid w:val="00683BD4"/>
    <w:rsid w:val="006842DF"/>
    <w:rsid w:val="00695EFF"/>
    <w:rsid w:val="006A07A0"/>
    <w:rsid w:val="006B1FEC"/>
    <w:rsid w:val="006B3F1B"/>
    <w:rsid w:val="006B7F99"/>
    <w:rsid w:val="006C6C80"/>
    <w:rsid w:val="006D5BD4"/>
    <w:rsid w:val="006F56C9"/>
    <w:rsid w:val="00701EC6"/>
    <w:rsid w:val="00711247"/>
    <w:rsid w:val="00712DDC"/>
    <w:rsid w:val="00725BB5"/>
    <w:rsid w:val="00725BD2"/>
    <w:rsid w:val="00726B22"/>
    <w:rsid w:val="00731523"/>
    <w:rsid w:val="007345E9"/>
    <w:rsid w:val="00743F80"/>
    <w:rsid w:val="007451D5"/>
    <w:rsid w:val="00752E9E"/>
    <w:rsid w:val="00753085"/>
    <w:rsid w:val="007557AC"/>
    <w:rsid w:val="0075618F"/>
    <w:rsid w:val="00773FB6"/>
    <w:rsid w:val="0077523C"/>
    <w:rsid w:val="00782A62"/>
    <w:rsid w:val="0078651A"/>
    <w:rsid w:val="0079250E"/>
    <w:rsid w:val="007A28D5"/>
    <w:rsid w:val="007A2E82"/>
    <w:rsid w:val="007A384E"/>
    <w:rsid w:val="007A695F"/>
    <w:rsid w:val="007B22F0"/>
    <w:rsid w:val="007C424D"/>
    <w:rsid w:val="007C7316"/>
    <w:rsid w:val="007D3B7D"/>
    <w:rsid w:val="007D4C83"/>
    <w:rsid w:val="007E3231"/>
    <w:rsid w:val="007E6C70"/>
    <w:rsid w:val="007F4450"/>
    <w:rsid w:val="00800251"/>
    <w:rsid w:val="008005B4"/>
    <w:rsid w:val="0080231E"/>
    <w:rsid w:val="00813840"/>
    <w:rsid w:val="008166F2"/>
    <w:rsid w:val="00821CE2"/>
    <w:rsid w:val="008232C3"/>
    <w:rsid w:val="00832D0E"/>
    <w:rsid w:val="0083314C"/>
    <w:rsid w:val="008338BB"/>
    <w:rsid w:val="00833C4A"/>
    <w:rsid w:val="008364D6"/>
    <w:rsid w:val="008422E6"/>
    <w:rsid w:val="008439A6"/>
    <w:rsid w:val="00850689"/>
    <w:rsid w:val="008538BB"/>
    <w:rsid w:val="00853C5D"/>
    <w:rsid w:val="00861F14"/>
    <w:rsid w:val="00862ECF"/>
    <w:rsid w:val="00864E64"/>
    <w:rsid w:val="00867294"/>
    <w:rsid w:val="00870D33"/>
    <w:rsid w:val="00871F94"/>
    <w:rsid w:val="0087333B"/>
    <w:rsid w:val="00881A57"/>
    <w:rsid w:val="00890C2A"/>
    <w:rsid w:val="00895D87"/>
    <w:rsid w:val="008A1932"/>
    <w:rsid w:val="008B7CF1"/>
    <w:rsid w:val="008C564D"/>
    <w:rsid w:val="008D02B7"/>
    <w:rsid w:val="008D06B8"/>
    <w:rsid w:val="008D3DA8"/>
    <w:rsid w:val="008D4D96"/>
    <w:rsid w:val="008F12D1"/>
    <w:rsid w:val="009026E5"/>
    <w:rsid w:val="00903AB3"/>
    <w:rsid w:val="00906912"/>
    <w:rsid w:val="00910BEF"/>
    <w:rsid w:val="009174D9"/>
    <w:rsid w:val="0092150A"/>
    <w:rsid w:val="009325BD"/>
    <w:rsid w:val="0094058E"/>
    <w:rsid w:val="0094346A"/>
    <w:rsid w:val="0094756F"/>
    <w:rsid w:val="00954C0C"/>
    <w:rsid w:val="00957F6B"/>
    <w:rsid w:val="0096075C"/>
    <w:rsid w:val="0096439E"/>
    <w:rsid w:val="00974B11"/>
    <w:rsid w:val="00977698"/>
    <w:rsid w:val="00986D39"/>
    <w:rsid w:val="00991F1D"/>
    <w:rsid w:val="009920A1"/>
    <w:rsid w:val="0099465A"/>
    <w:rsid w:val="00994C5C"/>
    <w:rsid w:val="009A0C61"/>
    <w:rsid w:val="009C235D"/>
    <w:rsid w:val="009C4958"/>
    <w:rsid w:val="009E2004"/>
    <w:rsid w:val="009F2E97"/>
    <w:rsid w:val="00A0158E"/>
    <w:rsid w:val="00A074EC"/>
    <w:rsid w:val="00A2028A"/>
    <w:rsid w:val="00A27E12"/>
    <w:rsid w:val="00A315F4"/>
    <w:rsid w:val="00A31C1F"/>
    <w:rsid w:val="00A350CF"/>
    <w:rsid w:val="00A4467F"/>
    <w:rsid w:val="00A57E11"/>
    <w:rsid w:val="00A703DE"/>
    <w:rsid w:val="00A72055"/>
    <w:rsid w:val="00A77727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F5B9A"/>
    <w:rsid w:val="00AF66CB"/>
    <w:rsid w:val="00AF683D"/>
    <w:rsid w:val="00B07B2C"/>
    <w:rsid w:val="00B13716"/>
    <w:rsid w:val="00B22B78"/>
    <w:rsid w:val="00B247A6"/>
    <w:rsid w:val="00B3372A"/>
    <w:rsid w:val="00B3698F"/>
    <w:rsid w:val="00B6466C"/>
    <w:rsid w:val="00B84A6D"/>
    <w:rsid w:val="00B96831"/>
    <w:rsid w:val="00BB2880"/>
    <w:rsid w:val="00BD6E94"/>
    <w:rsid w:val="00BD7416"/>
    <w:rsid w:val="00BE26FC"/>
    <w:rsid w:val="00BE4BE3"/>
    <w:rsid w:val="00BF70F8"/>
    <w:rsid w:val="00C0301D"/>
    <w:rsid w:val="00C03742"/>
    <w:rsid w:val="00C12363"/>
    <w:rsid w:val="00C1446D"/>
    <w:rsid w:val="00C167F2"/>
    <w:rsid w:val="00C1712D"/>
    <w:rsid w:val="00C33030"/>
    <w:rsid w:val="00C34C73"/>
    <w:rsid w:val="00C40EF9"/>
    <w:rsid w:val="00C43606"/>
    <w:rsid w:val="00C47464"/>
    <w:rsid w:val="00C4750E"/>
    <w:rsid w:val="00C50DE5"/>
    <w:rsid w:val="00C50F48"/>
    <w:rsid w:val="00C5753A"/>
    <w:rsid w:val="00C70824"/>
    <w:rsid w:val="00C71A61"/>
    <w:rsid w:val="00C84489"/>
    <w:rsid w:val="00C97381"/>
    <w:rsid w:val="00CA22F6"/>
    <w:rsid w:val="00CA246C"/>
    <w:rsid w:val="00CB04C1"/>
    <w:rsid w:val="00CB3618"/>
    <w:rsid w:val="00CC5B2B"/>
    <w:rsid w:val="00CD413E"/>
    <w:rsid w:val="00CD5F1B"/>
    <w:rsid w:val="00CE11DB"/>
    <w:rsid w:val="00CF1D97"/>
    <w:rsid w:val="00CF2A99"/>
    <w:rsid w:val="00CF67DF"/>
    <w:rsid w:val="00D15481"/>
    <w:rsid w:val="00D157FF"/>
    <w:rsid w:val="00D17583"/>
    <w:rsid w:val="00D30971"/>
    <w:rsid w:val="00D335AE"/>
    <w:rsid w:val="00D4355A"/>
    <w:rsid w:val="00D640D3"/>
    <w:rsid w:val="00D653E4"/>
    <w:rsid w:val="00D756D2"/>
    <w:rsid w:val="00D76E46"/>
    <w:rsid w:val="00D82A22"/>
    <w:rsid w:val="00D929CF"/>
    <w:rsid w:val="00D97166"/>
    <w:rsid w:val="00DC3C97"/>
    <w:rsid w:val="00DD006B"/>
    <w:rsid w:val="00DD3796"/>
    <w:rsid w:val="00DE58AD"/>
    <w:rsid w:val="00DF1057"/>
    <w:rsid w:val="00DF4D7D"/>
    <w:rsid w:val="00DF4D8D"/>
    <w:rsid w:val="00DF5A09"/>
    <w:rsid w:val="00E00B66"/>
    <w:rsid w:val="00E02C15"/>
    <w:rsid w:val="00E031D6"/>
    <w:rsid w:val="00E1475E"/>
    <w:rsid w:val="00E20334"/>
    <w:rsid w:val="00E2155E"/>
    <w:rsid w:val="00E33795"/>
    <w:rsid w:val="00E421D1"/>
    <w:rsid w:val="00E56D29"/>
    <w:rsid w:val="00E57E78"/>
    <w:rsid w:val="00E60B25"/>
    <w:rsid w:val="00E6201D"/>
    <w:rsid w:val="00E66ADA"/>
    <w:rsid w:val="00E66E04"/>
    <w:rsid w:val="00E81370"/>
    <w:rsid w:val="00EA282D"/>
    <w:rsid w:val="00EB26B8"/>
    <w:rsid w:val="00EB7CF0"/>
    <w:rsid w:val="00EC14FB"/>
    <w:rsid w:val="00EC39EB"/>
    <w:rsid w:val="00ED39D0"/>
    <w:rsid w:val="00EE379B"/>
    <w:rsid w:val="00EF378E"/>
    <w:rsid w:val="00F00427"/>
    <w:rsid w:val="00F14DC2"/>
    <w:rsid w:val="00F24D24"/>
    <w:rsid w:val="00F33375"/>
    <w:rsid w:val="00F3680E"/>
    <w:rsid w:val="00F420CA"/>
    <w:rsid w:val="00F64C4B"/>
    <w:rsid w:val="00F65639"/>
    <w:rsid w:val="00F6585D"/>
    <w:rsid w:val="00F6620E"/>
    <w:rsid w:val="00F87554"/>
    <w:rsid w:val="00FB0D0A"/>
    <w:rsid w:val="00FB47AB"/>
    <w:rsid w:val="00FB4EAA"/>
    <w:rsid w:val="00FC3C36"/>
    <w:rsid w:val="00FC4857"/>
    <w:rsid w:val="00FC48BA"/>
    <w:rsid w:val="00FD40ED"/>
    <w:rsid w:val="00FF275C"/>
    <w:rsid w:val="00FF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2020-08-17T20:00:00Z</dcterms:created>
  <dcterms:modified xsi:type="dcterms:W3CDTF">2021-07-09T16:39:00Z</dcterms:modified>
</cp:coreProperties>
</file>