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B43AD8" w:rsidRPr="00B43AD8">
        <w:rPr>
          <w:sz w:val="22"/>
        </w:rPr>
        <w:t>Fernanda Andre Ferreira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B43AD8">
        <w:rPr>
          <w:sz w:val="22"/>
        </w:rPr>
        <w:t>33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F75040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B43AD8">
        <w:rPr>
          <w:sz w:val="22"/>
        </w:rPr>
        <w:t>8</w:t>
      </w:r>
      <w:bookmarkStart w:id="0" w:name="_GoBack"/>
      <w:bookmarkEnd w:id="0"/>
      <w:r w:rsidR="00E73145">
        <w:rPr>
          <w:sz w:val="22"/>
        </w:rPr>
        <w:t xml:space="preserve"> jul.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D1DF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60673">
        <w:t>8.1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60673">
        <w:t>29.4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43AD8">
        <w:rPr>
          <w:noProof/>
          <w:sz w:val="24"/>
        </w:rPr>
        <w:t>8 de julho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1984" w:rsidRDefault="00711984">
      <w:r>
        <w:separator/>
      </w:r>
    </w:p>
  </w:endnote>
  <w:endnote w:type="continuationSeparator" w:id="0">
    <w:p w:rsidR="00711984" w:rsidRDefault="007119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1198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1984" w:rsidRDefault="00711984">
      <w:r>
        <w:separator/>
      </w:r>
    </w:p>
  </w:footnote>
  <w:footnote w:type="continuationSeparator" w:id="0">
    <w:p w:rsidR="00711984" w:rsidRDefault="0071198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1984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45200</TotalTime>
  <Pages>1</Pages>
  <Words>266</Words>
  <Characters>1519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3729</cp:revision>
  <cp:lastPrinted>2017-08-09T15:22:00Z</cp:lastPrinted>
  <dcterms:created xsi:type="dcterms:W3CDTF">2016-03-08T22:06:00Z</dcterms:created>
  <dcterms:modified xsi:type="dcterms:W3CDTF">2021-07-08T22:59:00Z</dcterms:modified>
</cp:coreProperties>
</file>