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F97708" w:rsidRPr="00F97708">
        <w:rPr>
          <w:sz w:val="22"/>
        </w:rPr>
        <w:t>Ligiane Moreira Benassuly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F97708">
        <w:rPr>
          <w:sz w:val="22"/>
        </w:rPr>
        <w:t>23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97708">
        <w:rPr>
          <w:sz w:val="22"/>
        </w:rPr>
        <w:t>Cefaleia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DD1DFD">
        <w:rPr>
          <w:sz w:val="22"/>
        </w:rPr>
        <w:t>6</w:t>
      </w:r>
      <w:r w:rsidR="00E73145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60673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60673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D1DFD">
        <w:rPr>
          <w:noProof/>
          <w:sz w:val="24"/>
        </w:rPr>
        <w:t>6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1777" w:rsidRDefault="009E1777">
      <w:r>
        <w:separator/>
      </w:r>
    </w:p>
  </w:endnote>
  <w:endnote w:type="continuationSeparator" w:id="0">
    <w:p w:rsidR="009E1777" w:rsidRDefault="009E1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E177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1777" w:rsidRDefault="009E1777">
      <w:r>
        <w:separator/>
      </w:r>
    </w:p>
  </w:footnote>
  <w:footnote w:type="continuationSeparator" w:id="0">
    <w:p w:rsidR="009E1777" w:rsidRDefault="009E17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777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45166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3723</cp:revision>
  <cp:lastPrinted>2017-08-09T15:22:00Z</cp:lastPrinted>
  <dcterms:created xsi:type="dcterms:W3CDTF">2016-03-08T22:06:00Z</dcterms:created>
  <dcterms:modified xsi:type="dcterms:W3CDTF">2021-07-06T16:34:00Z</dcterms:modified>
</cp:coreProperties>
</file>