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D1DFD" w:rsidRPr="00DD1DFD">
        <w:rPr>
          <w:sz w:val="22"/>
        </w:rPr>
        <w:t>Leila Silva Mendes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75AE2">
        <w:rPr>
          <w:sz w:val="22"/>
        </w:rPr>
        <w:t>7</w:t>
      </w:r>
      <w:r w:rsidR="00DD1DFD">
        <w:rPr>
          <w:sz w:val="22"/>
        </w:rPr>
        <w:t>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75AE2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DD1DFD">
        <w:rPr>
          <w:sz w:val="22"/>
        </w:rPr>
        <w:t>6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D1DFD">
        <w:rPr>
          <w:noProof/>
          <w:sz w:val="24"/>
        </w:rPr>
        <w:t>6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440" w:rsidRDefault="006F5440">
      <w:r>
        <w:separator/>
      </w:r>
    </w:p>
  </w:endnote>
  <w:endnote w:type="continuationSeparator" w:id="0">
    <w:p w:rsidR="006F5440" w:rsidRDefault="006F5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F544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440" w:rsidRDefault="006F5440">
      <w:r>
        <w:separator/>
      </w:r>
    </w:p>
  </w:footnote>
  <w:footnote w:type="continuationSeparator" w:id="0">
    <w:p w:rsidR="006F5440" w:rsidRDefault="006F54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440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45165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3718</cp:revision>
  <cp:lastPrinted>2017-08-09T15:22:00Z</cp:lastPrinted>
  <dcterms:created xsi:type="dcterms:W3CDTF">2016-03-08T22:06:00Z</dcterms:created>
  <dcterms:modified xsi:type="dcterms:W3CDTF">2021-07-06T16:06:00Z</dcterms:modified>
</cp:coreProperties>
</file>