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 </w:t>
      </w:r>
      <w:r w:rsidRPr="00631297">
        <w:rPr>
          <w:sz w:val="22"/>
        </w:rPr>
        <w:t xml:space="preserve">Nome: </w:t>
      </w:r>
      <w:r w:rsidR="00F31177" w:rsidRPr="00F31177">
        <w:rPr>
          <w:sz w:val="22"/>
        </w:rPr>
        <w:t>Adeliane Costa Valente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</w:t>
      </w:r>
      <w:r w:rsidRPr="00631297">
        <w:rPr>
          <w:sz w:val="22"/>
        </w:rPr>
        <w:t xml:space="preserve"> Idade : </w:t>
      </w:r>
      <w:r w:rsidR="00F31177">
        <w:rPr>
          <w:sz w:val="22"/>
        </w:rPr>
        <w:t>39</w:t>
      </w:r>
      <w:r w:rsidRPr="00631297">
        <w:rPr>
          <w:sz w:val="22"/>
        </w:rPr>
        <w:t xml:space="preserve"> anos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 </w:t>
      </w:r>
      <w:r w:rsidRPr="00631297">
        <w:rPr>
          <w:sz w:val="22"/>
        </w:rPr>
        <w:t xml:space="preserve">Indicação : </w:t>
      </w:r>
      <w:r w:rsidR="00F31177">
        <w:rPr>
          <w:sz w:val="22"/>
        </w:rPr>
        <w:t>Mioclonia noturna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</w:t>
      </w:r>
      <w:r w:rsidRPr="00631297">
        <w:rPr>
          <w:sz w:val="22"/>
        </w:rPr>
        <w:t>Terapêutica : Ndn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>Medico: Dr.</w:t>
      </w:r>
      <w:r w:rsidR="00F31177">
        <w:rPr>
          <w:sz w:val="22"/>
        </w:rPr>
        <w:t>C.Oppenheimer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 xml:space="preserve">Data : </w:t>
      </w:r>
      <w:r w:rsidR="00F31177">
        <w:rPr>
          <w:sz w:val="22"/>
        </w:rPr>
        <w:t>5 jul. 21</w:t>
      </w:r>
      <w:bookmarkStart w:id="0" w:name="_GoBack"/>
      <w:bookmarkEnd w:id="0"/>
    </w:p>
    <w:p w:rsidR="00EB1180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>Lateralidade : 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DB47FE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 beta de predomínio em projeção frontal   e em ambos os  hemisferios cerebrais</w:t>
      </w:r>
      <w:r w:rsidR="00DB47FE">
        <w:t>.</w:t>
      </w:r>
      <w:r w:rsidR="00DB47FE" w:rsidRPr="00DB47FE">
        <w:t xml:space="preserve">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45D38">
        <w:t>10.7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45D38">
        <w:t>118.3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DB47FE">
        <w:rPr>
          <w:sz w:val="22"/>
          <w:szCs w:val="22"/>
        </w:rPr>
        <w:t xml:space="preserve"> </w:t>
      </w:r>
      <w:r w:rsidR="00F66B89">
        <w:rPr>
          <w:sz w:val="22"/>
          <w:szCs w:val="22"/>
        </w:rPr>
        <w:t>e de carater difuso</w:t>
      </w:r>
      <w:r w:rsidR="00EF640B">
        <w:rPr>
          <w:sz w:val="22"/>
          <w:szCs w:val="22"/>
        </w:rPr>
        <w:t xml:space="preserve"> </w:t>
      </w:r>
      <w:r w:rsidR="00F853F4">
        <w:rPr>
          <w:sz w:val="22"/>
          <w:szCs w:val="22"/>
        </w:rPr>
        <w:t xml:space="preserve">em ambos os </w:t>
      </w:r>
      <w:r w:rsidR="00593CA4">
        <w:rPr>
          <w:sz w:val="22"/>
          <w:szCs w:val="22"/>
        </w:rPr>
        <w:t xml:space="preserve"> hemisferio</w:t>
      </w:r>
      <w:r w:rsidR="00F853F4">
        <w:rPr>
          <w:sz w:val="22"/>
          <w:szCs w:val="22"/>
        </w:rPr>
        <w:t>s</w:t>
      </w:r>
      <w:r w:rsidR="00593CA4">
        <w:rPr>
          <w:sz w:val="22"/>
          <w:szCs w:val="22"/>
        </w:rPr>
        <w:t xml:space="preserve"> </w:t>
      </w:r>
      <w:r w:rsidR="00F853F4">
        <w:rPr>
          <w:sz w:val="22"/>
          <w:szCs w:val="22"/>
        </w:rPr>
        <w:t>cerebrais.</w:t>
      </w:r>
    </w:p>
    <w:p w:rsidR="00EB1180" w:rsidRDefault="00EB1180">
      <w:pPr>
        <w:ind w:firstLine="720"/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F31177">
        <w:rPr>
          <w:noProof/>
          <w:sz w:val="24"/>
        </w:rPr>
        <w:t>5 de julho de 2021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2E61" w:rsidRDefault="00AF2E61">
      <w:r>
        <w:separator/>
      </w:r>
    </w:p>
  </w:endnote>
  <w:endnote w:type="continuationSeparator" w:id="0">
    <w:p w:rsidR="00AF2E61" w:rsidRDefault="00AF2E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2E61" w:rsidRDefault="00AF2E61">
      <w:r>
        <w:separator/>
      </w:r>
    </w:p>
  </w:footnote>
  <w:footnote w:type="continuationSeparator" w:id="0">
    <w:p w:rsidR="00AF2E61" w:rsidRDefault="00AF2E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E4E83"/>
    <w:rsid w:val="000F187B"/>
    <w:rsid w:val="000F2250"/>
    <w:rsid w:val="000F2DB9"/>
    <w:rsid w:val="00107C01"/>
    <w:rsid w:val="0011308A"/>
    <w:rsid w:val="0013251A"/>
    <w:rsid w:val="00140FD1"/>
    <w:rsid w:val="0015489F"/>
    <w:rsid w:val="001623FD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A1ADA"/>
    <w:rsid w:val="002A2466"/>
    <w:rsid w:val="002A309D"/>
    <w:rsid w:val="002A5E1C"/>
    <w:rsid w:val="002A658A"/>
    <w:rsid w:val="002A78C1"/>
    <w:rsid w:val="002B58DC"/>
    <w:rsid w:val="002C21B8"/>
    <w:rsid w:val="002C6DAD"/>
    <w:rsid w:val="002F023B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93B76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38A6"/>
    <w:rsid w:val="004050D8"/>
    <w:rsid w:val="00410DB7"/>
    <w:rsid w:val="004128A0"/>
    <w:rsid w:val="00412B80"/>
    <w:rsid w:val="00415563"/>
    <w:rsid w:val="00424BB9"/>
    <w:rsid w:val="00427242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71E8D"/>
    <w:rsid w:val="00573953"/>
    <w:rsid w:val="0057743B"/>
    <w:rsid w:val="00586977"/>
    <w:rsid w:val="005927F4"/>
    <w:rsid w:val="00593CA4"/>
    <w:rsid w:val="005B0395"/>
    <w:rsid w:val="005D0B68"/>
    <w:rsid w:val="005D1D70"/>
    <w:rsid w:val="005D5FF9"/>
    <w:rsid w:val="005E51C3"/>
    <w:rsid w:val="005E5567"/>
    <w:rsid w:val="005F52FD"/>
    <w:rsid w:val="00606124"/>
    <w:rsid w:val="00611124"/>
    <w:rsid w:val="00616D1E"/>
    <w:rsid w:val="00617BF4"/>
    <w:rsid w:val="0062247B"/>
    <w:rsid w:val="00631297"/>
    <w:rsid w:val="00636F97"/>
    <w:rsid w:val="00642722"/>
    <w:rsid w:val="00651DCB"/>
    <w:rsid w:val="006814E2"/>
    <w:rsid w:val="00697D05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778B"/>
    <w:rsid w:val="00793B5E"/>
    <w:rsid w:val="00797AF8"/>
    <w:rsid w:val="007A5E83"/>
    <w:rsid w:val="007B078F"/>
    <w:rsid w:val="007B0A66"/>
    <w:rsid w:val="007B6426"/>
    <w:rsid w:val="007F2166"/>
    <w:rsid w:val="007F6D91"/>
    <w:rsid w:val="008038F7"/>
    <w:rsid w:val="00812B55"/>
    <w:rsid w:val="00813BE9"/>
    <w:rsid w:val="00822228"/>
    <w:rsid w:val="008278B0"/>
    <w:rsid w:val="00830260"/>
    <w:rsid w:val="00835AD0"/>
    <w:rsid w:val="008400D8"/>
    <w:rsid w:val="00850A62"/>
    <w:rsid w:val="0085538E"/>
    <w:rsid w:val="00857507"/>
    <w:rsid w:val="00871973"/>
    <w:rsid w:val="00871FC4"/>
    <w:rsid w:val="008751CD"/>
    <w:rsid w:val="00886403"/>
    <w:rsid w:val="0089317F"/>
    <w:rsid w:val="008B6E17"/>
    <w:rsid w:val="008D0577"/>
    <w:rsid w:val="008D099E"/>
    <w:rsid w:val="008D14D4"/>
    <w:rsid w:val="008D52A1"/>
    <w:rsid w:val="008E4A70"/>
    <w:rsid w:val="008E5470"/>
    <w:rsid w:val="008F2286"/>
    <w:rsid w:val="0091534B"/>
    <w:rsid w:val="00920F82"/>
    <w:rsid w:val="009228C4"/>
    <w:rsid w:val="00925C90"/>
    <w:rsid w:val="00931A5A"/>
    <w:rsid w:val="00931A6C"/>
    <w:rsid w:val="00931F17"/>
    <w:rsid w:val="00937C18"/>
    <w:rsid w:val="00954C0C"/>
    <w:rsid w:val="0097033C"/>
    <w:rsid w:val="009908EC"/>
    <w:rsid w:val="00992369"/>
    <w:rsid w:val="009A079A"/>
    <w:rsid w:val="009A4119"/>
    <w:rsid w:val="009A4AE5"/>
    <w:rsid w:val="009C58F5"/>
    <w:rsid w:val="009D13FD"/>
    <w:rsid w:val="009E15CA"/>
    <w:rsid w:val="009E481F"/>
    <w:rsid w:val="009E7B2A"/>
    <w:rsid w:val="00A014BB"/>
    <w:rsid w:val="00A02777"/>
    <w:rsid w:val="00A04778"/>
    <w:rsid w:val="00A05902"/>
    <w:rsid w:val="00A20C6B"/>
    <w:rsid w:val="00A27308"/>
    <w:rsid w:val="00A47C7D"/>
    <w:rsid w:val="00A71244"/>
    <w:rsid w:val="00A75EEF"/>
    <w:rsid w:val="00A7644B"/>
    <w:rsid w:val="00A774AD"/>
    <w:rsid w:val="00A8524E"/>
    <w:rsid w:val="00A93B14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36880"/>
    <w:rsid w:val="00B369F9"/>
    <w:rsid w:val="00B6081C"/>
    <w:rsid w:val="00B6726A"/>
    <w:rsid w:val="00B720E5"/>
    <w:rsid w:val="00B77CB4"/>
    <w:rsid w:val="00B84EC4"/>
    <w:rsid w:val="00B95E0A"/>
    <w:rsid w:val="00BA27F0"/>
    <w:rsid w:val="00BA4FBB"/>
    <w:rsid w:val="00BB04F0"/>
    <w:rsid w:val="00BB639B"/>
    <w:rsid w:val="00BC188E"/>
    <w:rsid w:val="00BD26E7"/>
    <w:rsid w:val="00BE3E18"/>
    <w:rsid w:val="00C20E50"/>
    <w:rsid w:val="00C229C3"/>
    <w:rsid w:val="00C343A1"/>
    <w:rsid w:val="00C50F3F"/>
    <w:rsid w:val="00C764ED"/>
    <w:rsid w:val="00C7671B"/>
    <w:rsid w:val="00C91ACE"/>
    <w:rsid w:val="00C96215"/>
    <w:rsid w:val="00CD37B8"/>
    <w:rsid w:val="00CD710A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B2189"/>
    <w:rsid w:val="00DB47FE"/>
    <w:rsid w:val="00DB4D50"/>
    <w:rsid w:val="00DC2FB4"/>
    <w:rsid w:val="00DC424E"/>
    <w:rsid w:val="00DC6787"/>
    <w:rsid w:val="00DC6AC2"/>
    <w:rsid w:val="00DE09D7"/>
    <w:rsid w:val="00DE21E1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446FE"/>
    <w:rsid w:val="00F500E0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6AA1"/>
    <w:rsid w:val="00FB6C1D"/>
    <w:rsid w:val="00FC0000"/>
    <w:rsid w:val="00FC2EED"/>
    <w:rsid w:val="00FC6A14"/>
    <w:rsid w:val="00FD040C"/>
    <w:rsid w:val="00FE17FF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444</TotalTime>
  <Pages>1</Pages>
  <Words>292</Words>
  <Characters>1669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1958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111</cp:revision>
  <cp:lastPrinted>2011-05-26T22:39:00Z</cp:lastPrinted>
  <dcterms:created xsi:type="dcterms:W3CDTF">2019-02-08T15:27:00Z</dcterms:created>
  <dcterms:modified xsi:type="dcterms:W3CDTF">2021-07-06T00:06:00Z</dcterms:modified>
</cp:coreProperties>
</file>