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75AE2">
        <w:rPr>
          <w:sz w:val="22"/>
        </w:rPr>
        <w:t>Joao Flavio I. De Rezende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75AE2">
        <w:rPr>
          <w:sz w:val="22"/>
        </w:rPr>
        <w:t>76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75AE2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776288">
        <w:rPr>
          <w:sz w:val="22"/>
        </w:rPr>
        <w:t>5</w:t>
      </w:r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75AE2">
        <w:rPr>
          <w:sz w:val="22"/>
        </w:rPr>
        <w:t>Keppra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60673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60673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76288">
        <w:rPr>
          <w:noProof/>
          <w:sz w:val="24"/>
        </w:rPr>
        <w:t>5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3FE" w:rsidRDefault="00A623FE">
      <w:r>
        <w:separator/>
      </w:r>
    </w:p>
  </w:endnote>
  <w:endnote w:type="continuationSeparator" w:id="0">
    <w:p w:rsidR="00A623FE" w:rsidRDefault="00A62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623F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3FE" w:rsidRDefault="00A623FE">
      <w:r>
        <w:separator/>
      </w:r>
    </w:p>
  </w:footnote>
  <w:footnote w:type="continuationSeparator" w:id="0">
    <w:p w:rsidR="00A623FE" w:rsidRDefault="00A623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45165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3717</cp:revision>
  <cp:lastPrinted>2017-08-09T15:22:00Z</cp:lastPrinted>
  <dcterms:created xsi:type="dcterms:W3CDTF">2016-03-08T22:06:00Z</dcterms:created>
  <dcterms:modified xsi:type="dcterms:W3CDTF">2021-07-05T23:57:00Z</dcterms:modified>
</cp:coreProperties>
</file>