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B12E6" w:rsidRPr="008B12E6">
        <w:rPr>
          <w:sz w:val="22"/>
        </w:rPr>
        <w:t>Danilo Augusto Zouain Porto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B12E6">
        <w:rPr>
          <w:sz w:val="22"/>
        </w:rPr>
        <w:t>36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B12E6">
        <w:rPr>
          <w:sz w:val="22"/>
        </w:rPr>
        <w:t>Sindrome pos-Covid.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E73145">
        <w:rPr>
          <w:sz w:val="22"/>
        </w:rPr>
        <w:t>1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8B12E6">
        <w:rPr>
          <w:sz w:val="22"/>
        </w:rPr>
        <w:t>AD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84928">
        <w:t>11.0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84928">
        <w:t>31.6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F525B">
        <w:rPr>
          <w:noProof/>
          <w:sz w:val="24"/>
        </w:rPr>
        <w:t>1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E60" w:rsidRDefault="00E86E60">
      <w:r>
        <w:separator/>
      </w:r>
    </w:p>
  </w:endnote>
  <w:endnote w:type="continuationSeparator" w:id="0">
    <w:p w:rsidR="00E86E60" w:rsidRDefault="00E86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6E6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E60" w:rsidRDefault="00E86E60">
      <w:r>
        <w:separator/>
      </w:r>
    </w:p>
  </w:footnote>
  <w:footnote w:type="continuationSeparator" w:id="0">
    <w:p w:rsidR="00E86E60" w:rsidRDefault="00E86E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45147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3713</cp:revision>
  <cp:lastPrinted>2017-08-09T15:22:00Z</cp:lastPrinted>
  <dcterms:created xsi:type="dcterms:W3CDTF">2016-03-08T22:06:00Z</dcterms:created>
  <dcterms:modified xsi:type="dcterms:W3CDTF">2021-07-01T16:43:00Z</dcterms:modified>
</cp:coreProperties>
</file>