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736BA" w:rsidRPr="009736BA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>PACIENTE     Ana Carolina Santos Bottega</w:t>
      </w:r>
    </w:p>
    <w:p w:rsidR="009736BA" w:rsidRPr="009736BA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>IDADE:  26 anos SEXO: F</w:t>
      </w:r>
    </w:p>
    <w:p w:rsidR="00350F31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>DATA DO EXAME: 30 jun. 21</w:t>
      </w:r>
      <w:bookmarkStart w:id="0" w:name="_GoBack"/>
      <w:bookmarkEnd w:id="0"/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40B" w:rsidRDefault="00F8740B">
      <w:r>
        <w:separator/>
      </w:r>
    </w:p>
  </w:endnote>
  <w:endnote w:type="continuationSeparator" w:id="0">
    <w:p w:rsidR="00F8740B" w:rsidRDefault="00F87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40B" w:rsidRDefault="00F8740B">
      <w:r>
        <w:separator/>
      </w:r>
    </w:p>
  </w:footnote>
  <w:footnote w:type="continuationSeparator" w:id="0">
    <w:p w:rsidR="00F8740B" w:rsidRDefault="00F874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3397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1583</cp:revision>
  <cp:lastPrinted>1998-02-03T19:29:00Z</cp:lastPrinted>
  <dcterms:created xsi:type="dcterms:W3CDTF">2016-03-08T23:18:00Z</dcterms:created>
  <dcterms:modified xsi:type="dcterms:W3CDTF">2021-06-30T22:03:00Z</dcterms:modified>
</cp:coreProperties>
</file>