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D3CAF" w:rsidRPr="004D3CAF">
        <w:rPr>
          <w:sz w:val="22"/>
        </w:rPr>
        <w:t>Ana Carolina Santos Bottega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D3CAF">
        <w:rPr>
          <w:sz w:val="22"/>
        </w:rPr>
        <w:t>26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D3CAF">
        <w:rPr>
          <w:sz w:val="22"/>
        </w:rPr>
        <w:t>Tremor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1D5E85">
        <w:rPr>
          <w:sz w:val="22"/>
        </w:rPr>
        <w:t>30</w:t>
      </w:r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B1BD2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84928">
        <w:t>11.0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84928">
        <w:t>31.6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D5E85">
        <w:rPr>
          <w:noProof/>
          <w:sz w:val="24"/>
        </w:rPr>
        <w:t>30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6AA0" w:rsidRDefault="004F6AA0">
      <w:r>
        <w:separator/>
      </w:r>
    </w:p>
  </w:endnote>
  <w:endnote w:type="continuationSeparator" w:id="0">
    <w:p w:rsidR="004F6AA0" w:rsidRDefault="004F6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F6AA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6AA0" w:rsidRDefault="004F6AA0">
      <w:r>
        <w:separator/>
      </w:r>
    </w:p>
  </w:footnote>
  <w:footnote w:type="continuationSeparator" w:id="0">
    <w:p w:rsidR="004F6AA0" w:rsidRDefault="004F6A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45121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3710</cp:revision>
  <cp:lastPrinted>2017-08-09T15:22:00Z</cp:lastPrinted>
  <dcterms:created xsi:type="dcterms:W3CDTF">2016-03-08T22:06:00Z</dcterms:created>
  <dcterms:modified xsi:type="dcterms:W3CDTF">2021-06-30T22:02:00Z</dcterms:modified>
</cp:coreProperties>
</file>