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84928" w:rsidRPr="00F84928">
        <w:rPr>
          <w:sz w:val="22"/>
        </w:rPr>
        <w:t>Ellen Schneider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84928">
        <w:rPr>
          <w:sz w:val="22"/>
        </w:rPr>
        <w:t>18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F459F">
        <w:rPr>
          <w:sz w:val="22"/>
        </w:rPr>
        <w:t>Sindrome Pos-COVID-19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</w:t>
      </w:r>
      <w:r w:rsidR="00F84928">
        <w:rPr>
          <w:sz w:val="22"/>
        </w:rPr>
        <w:t>8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84928">
        <w:rPr>
          <w:sz w:val="22"/>
        </w:rPr>
        <w:t>AE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84928">
        <w:t>11.0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84928">
        <w:t>31.6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84928">
        <w:rPr>
          <w:noProof/>
          <w:sz w:val="24"/>
        </w:rPr>
        <w:t>28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2A9" w:rsidRDefault="00A002A9">
      <w:r>
        <w:separator/>
      </w:r>
    </w:p>
  </w:endnote>
  <w:endnote w:type="continuationSeparator" w:id="0">
    <w:p w:rsidR="00A002A9" w:rsidRDefault="00A00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02A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2A9" w:rsidRDefault="00A002A9">
      <w:r>
        <w:separator/>
      </w:r>
    </w:p>
  </w:footnote>
  <w:footnote w:type="continuationSeparator" w:id="0">
    <w:p w:rsidR="00A002A9" w:rsidRDefault="00A002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45107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3706</cp:revision>
  <cp:lastPrinted>2017-08-09T15:22:00Z</cp:lastPrinted>
  <dcterms:created xsi:type="dcterms:W3CDTF">2016-03-08T22:06:00Z</dcterms:created>
  <dcterms:modified xsi:type="dcterms:W3CDTF">2021-06-28T21:00:00Z</dcterms:modified>
</cp:coreProperties>
</file>