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60555" w:rsidRPr="00B60555" w:rsidRDefault="00B60555" w:rsidP="00B60555">
      <w:pPr>
        <w:rPr>
          <w:sz w:val="32"/>
        </w:rPr>
      </w:pPr>
      <w:r w:rsidRPr="00B60555">
        <w:rPr>
          <w:sz w:val="32"/>
        </w:rPr>
        <w:t>PACIENTE     Paulo Henrique Dantas de Araujo</w:t>
      </w:r>
    </w:p>
    <w:p w:rsidR="00B60555" w:rsidRPr="00B60555" w:rsidRDefault="00B60555" w:rsidP="00B60555">
      <w:pPr>
        <w:rPr>
          <w:sz w:val="32"/>
        </w:rPr>
      </w:pPr>
      <w:r w:rsidRPr="00B60555">
        <w:rPr>
          <w:sz w:val="32"/>
        </w:rPr>
        <w:t>IDADE:  31 anos SEXO: M</w:t>
      </w:r>
    </w:p>
    <w:p w:rsidR="00EA6D1A" w:rsidRDefault="00B60555" w:rsidP="00B60555">
      <w:pPr>
        <w:rPr>
          <w:sz w:val="32"/>
        </w:rPr>
      </w:pPr>
      <w:r w:rsidRPr="00B60555">
        <w:rPr>
          <w:sz w:val="32"/>
        </w:rPr>
        <w:t>DATA DO EXAME: 23 jun.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6751E" w:rsidRDefault="00A6751E">
      <w:r>
        <w:separator/>
      </w:r>
    </w:p>
  </w:endnote>
  <w:endnote w:type="continuationSeparator" w:id="0">
    <w:p w:rsidR="00A6751E" w:rsidRDefault="00A675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6751E" w:rsidRDefault="00A6751E">
      <w:r>
        <w:separator/>
      </w:r>
    </w:p>
  </w:footnote>
  <w:footnote w:type="continuationSeparator" w:id="0">
    <w:p w:rsidR="00A6751E" w:rsidRDefault="00A675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802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5057F"/>
    <w:rsid w:val="00650B6F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305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51E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17174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3662</cp:revision>
  <cp:lastPrinted>1998-02-03T19:29:00Z</cp:lastPrinted>
  <dcterms:created xsi:type="dcterms:W3CDTF">2016-03-08T22:17:00Z</dcterms:created>
  <dcterms:modified xsi:type="dcterms:W3CDTF">2021-06-23T16:12:00Z</dcterms:modified>
</cp:coreProperties>
</file>