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960DC" w:rsidRPr="005960DC">
        <w:rPr>
          <w:sz w:val="22"/>
        </w:rPr>
        <w:t>Paulo Henrique Dantas de Araujo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960DC">
        <w:rPr>
          <w:sz w:val="22"/>
        </w:rPr>
        <w:t>31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960DC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091229">
        <w:rPr>
          <w:sz w:val="22"/>
        </w:rPr>
        <w:t>2</w:t>
      </w:r>
      <w:r w:rsidR="00887B6D">
        <w:rPr>
          <w:sz w:val="22"/>
        </w:rPr>
        <w:t>3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960DC">
        <w:rPr>
          <w:sz w:val="22"/>
        </w:rPr>
        <w:t>Lexapro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91229">
        <w:t>10.2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91229">
        <w:t>43.8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87B6D">
        <w:rPr>
          <w:noProof/>
          <w:sz w:val="24"/>
        </w:rPr>
        <w:t>23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D0D" w:rsidRDefault="00D84D0D">
      <w:r>
        <w:separator/>
      </w:r>
    </w:p>
  </w:endnote>
  <w:endnote w:type="continuationSeparator" w:id="0">
    <w:p w:rsidR="00D84D0D" w:rsidRDefault="00D84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84D0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D0D" w:rsidRDefault="00D84D0D">
      <w:r>
        <w:separator/>
      </w:r>
    </w:p>
  </w:footnote>
  <w:footnote w:type="continuationSeparator" w:id="0">
    <w:p w:rsidR="00D84D0D" w:rsidRDefault="00D84D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4D0D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45094</TotalTime>
  <Pages>1</Pages>
  <Words>268</Words>
  <Characters>1531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3702</cp:revision>
  <cp:lastPrinted>2017-08-09T15:22:00Z</cp:lastPrinted>
  <dcterms:created xsi:type="dcterms:W3CDTF">2016-03-08T22:06:00Z</dcterms:created>
  <dcterms:modified xsi:type="dcterms:W3CDTF">2021-06-23T16:12:00Z</dcterms:modified>
</cp:coreProperties>
</file>