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87B6D" w:rsidRPr="00887B6D">
        <w:rPr>
          <w:sz w:val="22"/>
        </w:rPr>
        <w:t>Alexandra Lacerda Ferreira Rios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87B6D">
        <w:rPr>
          <w:sz w:val="22"/>
        </w:rPr>
        <w:t>40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87B6D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</w:t>
      </w:r>
      <w:r w:rsidR="00887B6D">
        <w:rPr>
          <w:sz w:val="22"/>
        </w:rPr>
        <w:t>3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7B6D">
        <w:rPr>
          <w:noProof/>
          <w:sz w:val="24"/>
        </w:rPr>
        <w:t>23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4CF" w:rsidRDefault="000154CF">
      <w:r>
        <w:separator/>
      </w:r>
    </w:p>
  </w:endnote>
  <w:endnote w:type="continuationSeparator" w:id="0">
    <w:p w:rsidR="000154CF" w:rsidRDefault="00015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154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4CF" w:rsidRDefault="000154CF">
      <w:r>
        <w:separator/>
      </w:r>
    </w:p>
  </w:footnote>
  <w:footnote w:type="continuationSeparator" w:id="0">
    <w:p w:rsidR="000154CF" w:rsidRDefault="000154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4CF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45067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3699</cp:revision>
  <cp:lastPrinted>2017-08-09T15:22:00Z</cp:lastPrinted>
  <dcterms:created xsi:type="dcterms:W3CDTF">2016-03-08T22:06:00Z</dcterms:created>
  <dcterms:modified xsi:type="dcterms:W3CDTF">2021-06-23T15:44:00Z</dcterms:modified>
</cp:coreProperties>
</file>