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E5D1F" w:rsidRPr="000E5D1F" w:rsidRDefault="000E5D1F" w:rsidP="000E5D1F">
      <w:pPr>
        <w:rPr>
          <w:sz w:val="32"/>
          <w:szCs w:val="32"/>
        </w:rPr>
      </w:pPr>
      <w:r w:rsidRPr="000E5D1F">
        <w:rPr>
          <w:sz w:val="32"/>
          <w:szCs w:val="32"/>
        </w:rPr>
        <w:t>PACIENTE     Maria de Fatima da Cruz Daniel</w:t>
      </w:r>
    </w:p>
    <w:p w:rsidR="000E5D1F" w:rsidRPr="000E5D1F" w:rsidRDefault="000E5D1F" w:rsidP="000E5D1F">
      <w:pPr>
        <w:rPr>
          <w:sz w:val="32"/>
          <w:szCs w:val="32"/>
        </w:rPr>
      </w:pPr>
      <w:r w:rsidRPr="000E5D1F">
        <w:rPr>
          <w:sz w:val="32"/>
          <w:szCs w:val="32"/>
        </w:rPr>
        <w:t>IDADE:  54 anos SEXO: F</w:t>
      </w:r>
    </w:p>
    <w:p w:rsidR="00350F31" w:rsidRDefault="000E5D1F" w:rsidP="000E5D1F">
      <w:pPr>
        <w:rPr>
          <w:sz w:val="32"/>
          <w:szCs w:val="32"/>
        </w:rPr>
      </w:pPr>
      <w:r w:rsidRPr="000E5D1F">
        <w:rPr>
          <w:sz w:val="32"/>
          <w:szCs w:val="32"/>
        </w:rPr>
        <w:t>DATA DO EXAME: 22 jun. 21</w:t>
      </w:r>
      <w:bookmarkStart w:id="0" w:name="_GoBack"/>
      <w:bookmarkEnd w:id="0"/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C6E" w:rsidRDefault="00EA1C6E">
      <w:r>
        <w:separator/>
      </w:r>
    </w:p>
  </w:endnote>
  <w:endnote w:type="continuationSeparator" w:id="0">
    <w:p w:rsidR="00EA1C6E" w:rsidRDefault="00EA1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C6E" w:rsidRDefault="00EA1C6E">
      <w:r>
        <w:separator/>
      </w:r>
    </w:p>
  </w:footnote>
  <w:footnote w:type="continuationSeparator" w:id="0">
    <w:p w:rsidR="00EA1C6E" w:rsidRDefault="00EA1C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134D"/>
    <w:rsid w:val="003D239C"/>
    <w:rsid w:val="003D2BE5"/>
    <w:rsid w:val="003D3DA8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395D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16F2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1A5A"/>
    <w:rsid w:val="00C32070"/>
    <w:rsid w:val="00C32148"/>
    <w:rsid w:val="00C32711"/>
    <w:rsid w:val="00C32855"/>
    <w:rsid w:val="00C330E5"/>
    <w:rsid w:val="00C33161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02D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1C6E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3392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1575</cp:revision>
  <cp:lastPrinted>1998-02-03T19:29:00Z</cp:lastPrinted>
  <dcterms:created xsi:type="dcterms:W3CDTF">2016-03-08T23:18:00Z</dcterms:created>
  <dcterms:modified xsi:type="dcterms:W3CDTF">2021-06-22T12:59:00Z</dcterms:modified>
</cp:coreProperties>
</file>