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A621AB" w:rsidRPr="00A621AB">
        <w:rPr>
          <w:sz w:val="22"/>
        </w:rPr>
        <w:t>Maria de Fatima da Cruz Daniel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A621AB">
        <w:rPr>
          <w:sz w:val="22"/>
        </w:rPr>
        <w:t>54</w:t>
      </w:r>
      <w:bookmarkStart w:id="0" w:name="_GoBack"/>
      <w:bookmarkEnd w:id="0"/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C61F2">
        <w:rPr>
          <w:sz w:val="22"/>
        </w:rPr>
        <w:t>Esquecimento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091229">
        <w:rPr>
          <w:sz w:val="22"/>
        </w:rPr>
        <w:t>21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91229">
        <w:t>10.2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91229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621AB">
        <w:rPr>
          <w:noProof/>
          <w:sz w:val="24"/>
        </w:rPr>
        <w:t>22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877" w:rsidRDefault="00292877">
      <w:r>
        <w:separator/>
      </w:r>
    </w:p>
  </w:endnote>
  <w:endnote w:type="continuationSeparator" w:id="0">
    <w:p w:rsidR="00292877" w:rsidRDefault="00292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928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877" w:rsidRDefault="00292877">
      <w:r>
        <w:separator/>
      </w:r>
    </w:p>
  </w:footnote>
  <w:footnote w:type="continuationSeparator" w:id="0">
    <w:p w:rsidR="00292877" w:rsidRDefault="002928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877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45066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3697</cp:revision>
  <cp:lastPrinted>2017-08-09T15:22:00Z</cp:lastPrinted>
  <dcterms:created xsi:type="dcterms:W3CDTF">2016-03-08T22:06:00Z</dcterms:created>
  <dcterms:modified xsi:type="dcterms:W3CDTF">2021-06-22T12:58:00Z</dcterms:modified>
</cp:coreProperties>
</file>