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91229" w:rsidRPr="00091229">
        <w:rPr>
          <w:sz w:val="22"/>
        </w:rPr>
        <w:t>Henrique Luis Alves Godoi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91229">
        <w:rPr>
          <w:sz w:val="22"/>
        </w:rPr>
        <w:t>19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9122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21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91229">
        <w:rPr>
          <w:noProof/>
          <w:sz w:val="24"/>
        </w:rPr>
        <w:t>21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20A" w:rsidRDefault="0063520A">
      <w:r>
        <w:separator/>
      </w:r>
    </w:p>
  </w:endnote>
  <w:endnote w:type="continuationSeparator" w:id="0">
    <w:p w:rsidR="0063520A" w:rsidRDefault="00635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352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20A" w:rsidRDefault="0063520A">
      <w:r>
        <w:separator/>
      </w:r>
    </w:p>
  </w:footnote>
  <w:footnote w:type="continuationSeparator" w:id="0">
    <w:p w:rsidR="0063520A" w:rsidRDefault="006352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20A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44911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3695</cp:revision>
  <cp:lastPrinted>2017-08-09T15:22:00Z</cp:lastPrinted>
  <dcterms:created xsi:type="dcterms:W3CDTF">2016-03-08T22:06:00Z</dcterms:created>
  <dcterms:modified xsi:type="dcterms:W3CDTF">2021-06-21T15:35:00Z</dcterms:modified>
</cp:coreProperties>
</file>