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2308A2" w:rsidRPr="002308A2">
        <w:rPr>
          <w:sz w:val="22"/>
        </w:rPr>
        <w:t>Natalia Sena Coutinho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2308A2">
        <w:rPr>
          <w:sz w:val="22"/>
        </w:rPr>
        <w:t>20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308A2">
        <w:rPr>
          <w:sz w:val="22"/>
        </w:rPr>
        <w:t>Tontura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830743">
        <w:rPr>
          <w:sz w:val="22"/>
        </w:rPr>
        <w:t>1</w:t>
      </w:r>
      <w:r w:rsidR="002308A2">
        <w:rPr>
          <w:sz w:val="22"/>
        </w:rPr>
        <w:t>7</w:t>
      </w:r>
      <w:bookmarkStart w:id="0" w:name="_GoBack"/>
      <w:bookmarkEnd w:id="0"/>
      <w:r w:rsidR="004F3745">
        <w:rPr>
          <w:sz w:val="22"/>
        </w:rPr>
        <w:t xml:space="preserve"> jun.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255E6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F0CEF">
        <w:t>9</w:t>
      </w:r>
      <w:r w:rsidR="00064F67">
        <w:t>.</w:t>
      </w:r>
      <w:r w:rsidR="00AF0CEF">
        <w:t>0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F0CEF">
        <w:t>41.6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308A2">
        <w:rPr>
          <w:noProof/>
          <w:sz w:val="24"/>
        </w:rPr>
        <w:t>17 de junho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6318" w:rsidRDefault="00126318">
      <w:r>
        <w:separator/>
      </w:r>
    </w:p>
  </w:endnote>
  <w:endnote w:type="continuationSeparator" w:id="0">
    <w:p w:rsidR="00126318" w:rsidRDefault="00126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2631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6318" w:rsidRDefault="00126318">
      <w:r>
        <w:separator/>
      </w:r>
    </w:p>
  </w:footnote>
  <w:footnote w:type="continuationSeparator" w:id="0">
    <w:p w:rsidR="00126318" w:rsidRDefault="001263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44909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3693</cp:revision>
  <cp:lastPrinted>2017-08-09T15:22:00Z</cp:lastPrinted>
  <dcterms:created xsi:type="dcterms:W3CDTF">2016-03-08T22:06:00Z</dcterms:created>
  <dcterms:modified xsi:type="dcterms:W3CDTF">2021-06-17T19:24:00Z</dcterms:modified>
</cp:coreProperties>
</file>