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A157C" w:rsidRPr="00CA157C">
        <w:rPr>
          <w:sz w:val="22"/>
        </w:rPr>
        <w:t>Julio Cesar Alves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A157C">
        <w:rPr>
          <w:sz w:val="22"/>
        </w:rPr>
        <w:t>30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3421E">
        <w:rPr>
          <w:sz w:val="22"/>
        </w:rPr>
        <w:t>Cefaleia</w:t>
      </w:r>
      <w:r w:rsidR="003C7F81">
        <w:rPr>
          <w:sz w:val="22"/>
        </w:rPr>
        <w:t>/Ansiedade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830743">
        <w:rPr>
          <w:sz w:val="22"/>
        </w:rPr>
        <w:t>1</w:t>
      </w:r>
      <w:r w:rsidR="0083421E">
        <w:rPr>
          <w:sz w:val="22"/>
        </w:rPr>
        <w:t>5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0CEF">
        <w:t>9</w:t>
      </w:r>
      <w:r w:rsidR="00064F67">
        <w:t>.</w:t>
      </w:r>
      <w:r w:rsidR="00AF0CEF">
        <w:t>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0CEF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157C">
        <w:rPr>
          <w:noProof/>
          <w:sz w:val="24"/>
        </w:rPr>
        <w:t>16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944" w:rsidRDefault="00A45944">
      <w:r>
        <w:separator/>
      </w:r>
    </w:p>
  </w:endnote>
  <w:endnote w:type="continuationSeparator" w:id="0">
    <w:p w:rsidR="00A45944" w:rsidRDefault="00A45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459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944" w:rsidRDefault="00A45944">
      <w:r>
        <w:separator/>
      </w:r>
    </w:p>
  </w:footnote>
  <w:footnote w:type="continuationSeparator" w:id="0">
    <w:p w:rsidR="00A45944" w:rsidRDefault="00A459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944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44907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3690</cp:revision>
  <cp:lastPrinted>2017-08-09T15:22:00Z</cp:lastPrinted>
  <dcterms:created xsi:type="dcterms:W3CDTF">2016-03-08T22:06:00Z</dcterms:created>
  <dcterms:modified xsi:type="dcterms:W3CDTF">2021-06-16T14:21:00Z</dcterms:modified>
</cp:coreProperties>
</file>