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F21E7" w:rsidRPr="008F21E7">
        <w:rPr>
          <w:sz w:val="22"/>
        </w:rPr>
        <w:t>Lara Cristina Vieira Nogueira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F21E7">
        <w:rPr>
          <w:sz w:val="22"/>
        </w:rPr>
        <w:t>28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3421E">
        <w:rPr>
          <w:sz w:val="22"/>
        </w:rPr>
        <w:t>Cefaleia</w:t>
      </w:r>
      <w:r w:rsidR="003C7F81">
        <w:rPr>
          <w:sz w:val="22"/>
        </w:rPr>
        <w:t>/Ansiedade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830743">
        <w:rPr>
          <w:sz w:val="22"/>
        </w:rPr>
        <w:t>1</w:t>
      </w:r>
      <w:r w:rsidR="0083421E">
        <w:rPr>
          <w:sz w:val="22"/>
        </w:rPr>
        <w:t>5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55E6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F0CEF">
        <w:t>9</w:t>
      </w:r>
      <w:r w:rsidR="00064F67">
        <w:t>.</w:t>
      </w:r>
      <w:r w:rsidR="00AF0CEF">
        <w:t>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F0CEF">
        <w:t>41.6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F21E7">
        <w:rPr>
          <w:noProof/>
          <w:sz w:val="24"/>
        </w:rPr>
        <w:t>15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859" w:rsidRDefault="000C0859">
      <w:r>
        <w:separator/>
      </w:r>
    </w:p>
  </w:endnote>
  <w:endnote w:type="continuationSeparator" w:id="0">
    <w:p w:rsidR="000C0859" w:rsidRDefault="000C0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C085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859" w:rsidRDefault="000C0859">
      <w:r>
        <w:separator/>
      </w:r>
    </w:p>
  </w:footnote>
  <w:footnote w:type="continuationSeparator" w:id="0">
    <w:p w:rsidR="000C0859" w:rsidRDefault="000C08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44906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3689</cp:revision>
  <cp:lastPrinted>2017-08-09T15:22:00Z</cp:lastPrinted>
  <dcterms:created xsi:type="dcterms:W3CDTF">2016-03-08T22:06:00Z</dcterms:created>
  <dcterms:modified xsi:type="dcterms:W3CDTF">2021-06-15T19:52:00Z</dcterms:modified>
</cp:coreProperties>
</file>