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AB3C70" w:rsidRPr="00AB3C70">
        <w:rPr>
          <w:sz w:val="22"/>
        </w:rPr>
        <w:t>Barbara Maria Pereira Lima da Silva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AB3C70">
        <w:rPr>
          <w:sz w:val="22"/>
        </w:rPr>
        <w:t>3</w:t>
      </w:r>
      <w:r w:rsidR="00895C35">
        <w:rPr>
          <w:sz w:val="22"/>
        </w:rPr>
        <w:t>7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AB3C70">
        <w:rPr>
          <w:sz w:val="22"/>
        </w:rPr>
        <w:t>Check up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AA679A">
        <w:rPr>
          <w:sz w:val="22"/>
        </w:rPr>
        <w:t>0</w:t>
      </w:r>
      <w:r w:rsidR="00F46153">
        <w:rPr>
          <w:sz w:val="22"/>
        </w:rPr>
        <w:t>9</w:t>
      </w:r>
      <w:r w:rsidR="004F3745">
        <w:rPr>
          <w:sz w:val="22"/>
        </w:rPr>
        <w:t xml:space="preserve"> jun.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F46153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064F67">
        <w:t>11.7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064F67">
        <w:t>38.2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46153">
        <w:rPr>
          <w:noProof/>
          <w:sz w:val="24"/>
        </w:rPr>
        <w:t>9 de junho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0997" w:rsidRDefault="00E80997">
      <w:r>
        <w:separator/>
      </w:r>
    </w:p>
  </w:endnote>
  <w:endnote w:type="continuationSeparator" w:id="0">
    <w:p w:rsidR="00E80997" w:rsidRDefault="00E809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8099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0997" w:rsidRDefault="00E80997">
      <w:r>
        <w:separator/>
      </w:r>
    </w:p>
  </w:footnote>
  <w:footnote w:type="continuationSeparator" w:id="0">
    <w:p w:rsidR="00E80997" w:rsidRDefault="00E8099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D042B"/>
    <w:rsid w:val="003D08BB"/>
    <w:rsid w:val="003D19D6"/>
    <w:rsid w:val="003D200B"/>
    <w:rsid w:val="003D2200"/>
    <w:rsid w:val="003D2419"/>
    <w:rsid w:val="003D2561"/>
    <w:rsid w:val="003D2871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B7C"/>
    <w:rsid w:val="008F2D0B"/>
    <w:rsid w:val="008F2F6E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236"/>
    <w:rsid w:val="00B57066"/>
    <w:rsid w:val="00B572E6"/>
    <w:rsid w:val="00B574EC"/>
    <w:rsid w:val="00B57597"/>
    <w:rsid w:val="00B57787"/>
    <w:rsid w:val="00B6044C"/>
    <w:rsid w:val="00B604CF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610"/>
    <w:rsid w:val="00CA1A9E"/>
    <w:rsid w:val="00CA24B1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44903</TotalTime>
  <Pages>1</Pages>
  <Words>268</Words>
  <Characters>1530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3682</cp:revision>
  <cp:lastPrinted>2017-08-09T15:22:00Z</cp:lastPrinted>
  <dcterms:created xsi:type="dcterms:W3CDTF">2016-03-08T22:06:00Z</dcterms:created>
  <dcterms:modified xsi:type="dcterms:W3CDTF">2021-06-10T00:12:00Z</dcterms:modified>
</cp:coreProperties>
</file>