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ED6833" w:rsidRPr="00ED6833" w:rsidRDefault="00ED6833" w:rsidP="00ED6833">
      <w:pPr>
        <w:rPr>
          <w:sz w:val="32"/>
        </w:rPr>
      </w:pPr>
      <w:r w:rsidRPr="00ED6833">
        <w:rPr>
          <w:sz w:val="32"/>
        </w:rPr>
        <w:t>PACIENTE    Roberto Junqueira Amorim</w:t>
      </w:r>
    </w:p>
    <w:p w:rsidR="00ED6833" w:rsidRPr="00ED6833" w:rsidRDefault="00ED6833" w:rsidP="00ED6833">
      <w:pPr>
        <w:rPr>
          <w:sz w:val="32"/>
        </w:rPr>
      </w:pPr>
      <w:r w:rsidRPr="00ED6833">
        <w:rPr>
          <w:sz w:val="32"/>
        </w:rPr>
        <w:t>IDADE:  57 anos SEXO: M</w:t>
      </w:r>
    </w:p>
    <w:p w:rsidR="00EA6D1A" w:rsidRDefault="00ED6833" w:rsidP="00ED6833">
      <w:pPr>
        <w:rPr>
          <w:sz w:val="32"/>
        </w:rPr>
      </w:pPr>
      <w:r w:rsidRPr="00ED6833">
        <w:rPr>
          <w:sz w:val="32"/>
        </w:rPr>
        <w:t>DATA DO EXAME: 09 jun.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67B3" w:rsidRDefault="00B667B3">
      <w:r>
        <w:separator/>
      </w:r>
    </w:p>
  </w:endnote>
  <w:endnote w:type="continuationSeparator" w:id="0">
    <w:p w:rsidR="00B667B3" w:rsidRDefault="00B667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67B3" w:rsidRDefault="00B667B3">
      <w:r>
        <w:separator/>
      </w:r>
    </w:p>
  </w:footnote>
  <w:footnote w:type="continuationSeparator" w:id="0">
    <w:p w:rsidR="00B667B3" w:rsidRDefault="00B667B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67B3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7019"/>
    <w:rsid w:val="00D270E8"/>
    <w:rsid w:val="00D27175"/>
    <w:rsid w:val="00D27852"/>
    <w:rsid w:val="00D3033E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FC"/>
    <w:rsid w:val="00DF0C89"/>
    <w:rsid w:val="00DF1108"/>
    <w:rsid w:val="00DF198A"/>
    <w:rsid w:val="00DF3521"/>
    <w:rsid w:val="00DF3B1A"/>
    <w:rsid w:val="00DF4597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17161</TotalTime>
  <Pages>1</Pages>
  <Words>92</Words>
  <Characters>529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3645</cp:revision>
  <cp:lastPrinted>1998-02-03T19:29:00Z</cp:lastPrinted>
  <dcterms:created xsi:type="dcterms:W3CDTF">2016-03-08T22:17:00Z</dcterms:created>
  <dcterms:modified xsi:type="dcterms:W3CDTF">2021-06-10T00:05:00Z</dcterms:modified>
</cp:coreProperties>
</file>