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46153" w:rsidRPr="00F46153">
        <w:rPr>
          <w:sz w:val="22"/>
        </w:rPr>
        <w:t>Amaury Carvalho Oliveira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F46153">
        <w:rPr>
          <w:sz w:val="22"/>
        </w:rPr>
        <w:t>7</w:t>
      </w:r>
      <w:r w:rsidR="006A5ED0">
        <w:rPr>
          <w:sz w:val="22"/>
        </w:rPr>
        <w:t>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4F01B0">
        <w:rPr>
          <w:sz w:val="22"/>
        </w:rPr>
        <w:t>Ansiedade</w:t>
      </w:r>
      <w:r w:rsidR="00F46153">
        <w:rPr>
          <w:sz w:val="22"/>
        </w:rPr>
        <w:t>/Depressao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AA679A">
        <w:rPr>
          <w:sz w:val="22"/>
        </w:rPr>
        <w:t>0</w:t>
      </w:r>
      <w:r w:rsidR="00F46153">
        <w:rPr>
          <w:sz w:val="22"/>
        </w:rPr>
        <w:t>9</w:t>
      </w:r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46153">
        <w:rPr>
          <w:sz w:val="22"/>
        </w:rPr>
        <w:t>Ndn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64F67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64F67">
        <w:t>38.2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6153">
        <w:rPr>
          <w:noProof/>
          <w:sz w:val="24"/>
        </w:rPr>
        <w:t>9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1D5" w:rsidRDefault="009B41D5">
      <w:r>
        <w:separator/>
      </w:r>
    </w:p>
  </w:endnote>
  <w:endnote w:type="continuationSeparator" w:id="0">
    <w:p w:rsidR="009B41D5" w:rsidRDefault="009B4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B41D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1D5" w:rsidRDefault="009B41D5">
      <w:r>
        <w:separator/>
      </w:r>
    </w:p>
  </w:footnote>
  <w:footnote w:type="continuationSeparator" w:id="0">
    <w:p w:rsidR="009B41D5" w:rsidRDefault="009B41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1D5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44902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3678</cp:revision>
  <cp:lastPrinted>2017-08-09T15:22:00Z</cp:lastPrinted>
  <dcterms:created xsi:type="dcterms:W3CDTF">2016-03-08T22:06:00Z</dcterms:created>
  <dcterms:modified xsi:type="dcterms:W3CDTF">2021-06-09T23:47:00Z</dcterms:modified>
</cp:coreProperties>
</file>