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6A5ED0" w:rsidRPr="006A5ED0">
        <w:rPr>
          <w:sz w:val="22"/>
        </w:rPr>
        <w:t>Mariana de Almeida Kanashiro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A5ED0">
        <w:rPr>
          <w:sz w:val="22"/>
        </w:rPr>
        <w:t>23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F01B0">
        <w:rPr>
          <w:sz w:val="22"/>
        </w:rPr>
        <w:t>Ansiedade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AA679A">
        <w:rPr>
          <w:sz w:val="22"/>
        </w:rPr>
        <w:t>0</w:t>
      </w:r>
      <w:r w:rsidR="006A5ED0">
        <w:rPr>
          <w:sz w:val="22"/>
        </w:rPr>
        <w:t>8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6A5ED0">
        <w:rPr>
          <w:sz w:val="22"/>
        </w:rPr>
        <w:t>Haldol/Zolpidem/Paksil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64F67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64F67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A5ED0">
        <w:rPr>
          <w:noProof/>
          <w:sz w:val="24"/>
        </w:rPr>
        <w:t>8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2C7" w:rsidRDefault="004662C7">
      <w:r>
        <w:separator/>
      </w:r>
    </w:p>
  </w:endnote>
  <w:endnote w:type="continuationSeparator" w:id="0">
    <w:p w:rsidR="004662C7" w:rsidRDefault="00466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662C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2C7" w:rsidRDefault="004662C7">
      <w:r>
        <w:separator/>
      </w:r>
    </w:p>
  </w:footnote>
  <w:footnote w:type="continuationSeparator" w:id="0">
    <w:p w:rsidR="004662C7" w:rsidRDefault="004662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44897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3677</cp:revision>
  <cp:lastPrinted>2017-08-09T15:22:00Z</cp:lastPrinted>
  <dcterms:created xsi:type="dcterms:W3CDTF">2016-03-08T22:06:00Z</dcterms:created>
  <dcterms:modified xsi:type="dcterms:W3CDTF">2021-06-08T13:34:00Z</dcterms:modified>
</cp:coreProperties>
</file>