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6268A8" w:rsidRPr="006268A8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>PACIENTE    Ana Paula Matias de Siqueira Xavier</w:t>
      </w:r>
    </w:p>
    <w:p w:rsidR="006268A8" w:rsidRPr="006268A8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>IDADE:  42 anos SEXO: F</w:t>
      </w:r>
    </w:p>
    <w:p w:rsidR="005F261B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>DATA DO EXAME: 07 jun. 21</w:t>
      </w:r>
      <w:bookmarkStart w:id="0" w:name="_GoBack"/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647E" w:rsidRDefault="0045647E">
      <w:r>
        <w:separator/>
      </w:r>
    </w:p>
  </w:endnote>
  <w:endnote w:type="continuationSeparator" w:id="0">
    <w:p w:rsidR="0045647E" w:rsidRDefault="004564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647E" w:rsidRDefault="0045647E">
      <w:r>
        <w:separator/>
      </w:r>
    </w:p>
  </w:footnote>
  <w:footnote w:type="continuationSeparator" w:id="0">
    <w:p w:rsidR="0045647E" w:rsidRDefault="004564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7E3BD8-B54C-49FD-BEAC-A836FD5C7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6208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2759</cp:revision>
  <cp:lastPrinted>2018-12-13T13:35:00Z</cp:lastPrinted>
  <dcterms:created xsi:type="dcterms:W3CDTF">2016-03-08T23:34:00Z</dcterms:created>
  <dcterms:modified xsi:type="dcterms:W3CDTF">2021-06-07T23:26:00Z</dcterms:modified>
</cp:coreProperties>
</file>