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B43301" w:rsidP="007D0B8C">
      <w:pPr>
        <w:pStyle w:val="Heading1"/>
      </w:pPr>
      <w:r>
        <w:rPr>
          <w:b w:val="0"/>
          <w:noProof/>
          <w:sz w:val="32"/>
        </w:rPr>
        <w:t xml:space="preserve">     </w:t>
      </w:r>
      <w:r w:rsidR="00550BAA"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 w:rsidR="00550BAA"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</w:t>
      </w:r>
      <w:r w:rsidR="007D0B8C">
        <w:t>ELETRONEUROMIOGRAFIA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7D0CC9" w:rsidRPr="007D0CC9" w:rsidRDefault="007D0CC9" w:rsidP="007D0CC9">
      <w:pPr>
        <w:rPr>
          <w:sz w:val="32"/>
          <w:szCs w:val="32"/>
        </w:rPr>
      </w:pPr>
      <w:r w:rsidRPr="007D0CC9">
        <w:rPr>
          <w:sz w:val="32"/>
          <w:szCs w:val="32"/>
        </w:rPr>
        <w:t xml:space="preserve">PACIENTE : </w:t>
      </w:r>
      <w:r w:rsidR="00AA295B">
        <w:rPr>
          <w:sz w:val="32"/>
          <w:szCs w:val="32"/>
        </w:rPr>
        <w:t xml:space="preserve">Marilanda de S.Mendes </w:t>
      </w:r>
      <w:r>
        <w:rPr>
          <w:sz w:val="32"/>
          <w:szCs w:val="32"/>
        </w:rPr>
        <w:t xml:space="preserve"> </w:t>
      </w:r>
      <w:r w:rsidRPr="007D0CC9">
        <w:rPr>
          <w:sz w:val="32"/>
          <w:szCs w:val="32"/>
        </w:rPr>
        <w:t xml:space="preserve"> No:</w:t>
      </w:r>
      <w:r w:rsidR="00402B82">
        <w:rPr>
          <w:sz w:val="32"/>
          <w:szCs w:val="32"/>
        </w:rPr>
        <w:t>2</w:t>
      </w:r>
      <w:r w:rsidR="00A96CE0">
        <w:rPr>
          <w:sz w:val="32"/>
          <w:szCs w:val="32"/>
        </w:rPr>
        <w:t>12</w:t>
      </w:r>
      <w:r w:rsidR="00AA295B">
        <w:rPr>
          <w:sz w:val="32"/>
          <w:szCs w:val="32"/>
        </w:rPr>
        <w:t>99</w:t>
      </w:r>
    </w:p>
    <w:p w:rsidR="007D0CC9" w:rsidRPr="007D0CC9" w:rsidRDefault="007D0CC9" w:rsidP="007D0CC9">
      <w:pPr>
        <w:rPr>
          <w:sz w:val="32"/>
          <w:szCs w:val="32"/>
        </w:rPr>
      </w:pPr>
      <w:r w:rsidRPr="007D0CC9">
        <w:rPr>
          <w:sz w:val="32"/>
          <w:szCs w:val="32"/>
        </w:rPr>
        <w:t>IDADE:</w:t>
      </w:r>
      <w:r w:rsidR="00AA295B">
        <w:rPr>
          <w:sz w:val="32"/>
          <w:szCs w:val="32"/>
        </w:rPr>
        <w:t>80</w:t>
      </w:r>
      <w:r w:rsidRPr="007D0CC9">
        <w:rPr>
          <w:sz w:val="32"/>
          <w:szCs w:val="32"/>
        </w:rPr>
        <w:t xml:space="preserve"> anos SEXO:</w:t>
      </w:r>
      <w:r w:rsidR="00AA295B">
        <w:rPr>
          <w:sz w:val="32"/>
          <w:szCs w:val="32"/>
        </w:rPr>
        <w:t>F</w:t>
      </w:r>
    </w:p>
    <w:p w:rsidR="007D0CC9" w:rsidRDefault="007D0CC9" w:rsidP="007D0CC9">
      <w:pPr>
        <w:rPr>
          <w:sz w:val="32"/>
          <w:szCs w:val="32"/>
        </w:rPr>
      </w:pPr>
      <w:r w:rsidRPr="007D0CC9">
        <w:rPr>
          <w:sz w:val="32"/>
          <w:szCs w:val="32"/>
        </w:rPr>
        <w:t>DATA DO EXAME</w:t>
      </w:r>
      <w:r w:rsidR="00E717D6">
        <w:rPr>
          <w:sz w:val="32"/>
          <w:szCs w:val="32"/>
        </w:rPr>
        <w:t>:</w:t>
      </w:r>
      <w:r w:rsidR="00AA295B">
        <w:rPr>
          <w:sz w:val="32"/>
          <w:szCs w:val="32"/>
        </w:rPr>
        <w:t>7 jun. 21</w:t>
      </w:r>
      <w:bookmarkStart w:id="0" w:name="_GoBack"/>
      <w:bookmarkEnd w:id="0"/>
    </w:p>
    <w:p w:rsidR="006F147B" w:rsidRPr="007D0CC9" w:rsidRDefault="006F147B" w:rsidP="007D0CC9">
      <w:pPr>
        <w:rPr>
          <w:sz w:val="32"/>
          <w:szCs w:val="32"/>
        </w:rPr>
      </w:pPr>
      <w:r>
        <w:rPr>
          <w:sz w:val="32"/>
          <w:szCs w:val="32"/>
        </w:rPr>
        <w:t>SEGMENTO ESTUDADO:Membros inferiores</w:t>
      </w:r>
    </w:p>
    <w:p w:rsidR="007D0B8C" w:rsidRDefault="007D0CC9" w:rsidP="007D0B8C">
      <w:pPr>
        <w:rPr>
          <w:sz w:val="32"/>
        </w:rPr>
      </w:pPr>
      <w:r w:rsidRPr="007D0CC9">
        <w:rPr>
          <w:sz w:val="32"/>
          <w:szCs w:val="32"/>
        </w:rPr>
        <w:cr/>
      </w: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sensitiva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sensitivo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motor estão normais nos nervos examinados.</w:t>
      </w:r>
    </w:p>
    <w:p w:rsidR="007D0B8C" w:rsidRDefault="001D05A5" w:rsidP="007D0B8C">
      <w:pPr>
        <w:jc w:val="both"/>
        <w:rPr>
          <w:sz w:val="32"/>
        </w:rPr>
      </w:pPr>
      <w:r>
        <w:rPr>
          <w:sz w:val="32"/>
        </w:rPr>
        <w:t>O</w:t>
      </w:r>
      <w:r w:rsidR="001B2137">
        <w:rPr>
          <w:sz w:val="32"/>
        </w:rPr>
        <w:t xml:space="preserve"> reflexo H</w:t>
      </w:r>
      <w:r w:rsidR="007D0B8C">
        <w:rPr>
          <w:sz w:val="32"/>
        </w:rPr>
        <w:t xml:space="preserve">, obtida no nervo </w:t>
      </w:r>
      <w:r w:rsidR="001B2137">
        <w:rPr>
          <w:sz w:val="32"/>
        </w:rPr>
        <w:t>nervo tibial D e E</w:t>
      </w:r>
      <w:r w:rsidR="007D0B8C">
        <w:rPr>
          <w:sz w:val="32"/>
        </w:rPr>
        <w:t xml:space="preserve">, está normal bilateralmente. </w:t>
      </w:r>
    </w:p>
    <w:p w:rsidR="007D0B8C" w:rsidRDefault="00B44418" w:rsidP="007D0B8C">
      <w:pPr>
        <w:jc w:val="both"/>
        <w:rPr>
          <w:sz w:val="32"/>
        </w:rPr>
      </w:pPr>
      <w:r>
        <w:rPr>
          <w:sz w:val="32"/>
        </w:rPr>
        <w:t>Os eletromiogramas estao normais nos musculos indicados.nao foram registrados potenciais de fibrilacao e ondas agudas positivas.</w:t>
      </w:r>
    </w:p>
    <w:p w:rsidR="00BE5089" w:rsidRDefault="00BE5089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7D0B8C" w:rsidRDefault="007D0B8C" w:rsidP="007D0B8C">
      <w:pPr>
        <w:rPr>
          <w:sz w:val="32"/>
        </w:rPr>
      </w:pPr>
      <w:r>
        <w:rPr>
          <w:sz w:val="32"/>
        </w:rPr>
        <w:t>Eletroneuro</w:t>
      </w:r>
      <w:r w:rsidR="00B44418">
        <w:rPr>
          <w:sz w:val="32"/>
        </w:rPr>
        <w:t>miografia</w:t>
      </w:r>
      <w:r>
        <w:rPr>
          <w:sz w:val="32"/>
        </w:rPr>
        <w:t xml:space="preserve"> </w:t>
      </w:r>
      <w:r w:rsidR="00F72E44">
        <w:rPr>
          <w:sz w:val="32"/>
        </w:rPr>
        <w:t>dentro dos limites normais</w:t>
      </w:r>
      <w:r w:rsidR="00C01584">
        <w:rPr>
          <w:sz w:val="32"/>
        </w:rPr>
        <w:t>.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i/>
          <w:sz w:val="32"/>
        </w:rPr>
      </w:pPr>
      <w:r>
        <w:rPr>
          <w:i/>
          <w:sz w:val="32"/>
        </w:rPr>
        <w:t xml:space="preserve">Dr. Cláudio Oppenheimer                 </w:t>
      </w:r>
    </w:p>
    <w:p w:rsidR="0052744F" w:rsidRPr="0098439D" w:rsidRDefault="0098439D" w:rsidP="007D0B8C">
      <w:pPr>
        <w:ind w:right="-99"/>
        <w:jc w:val="both"/>
        <w:rPr>
          <w:sz w:val="24"/>
          <w:szCs w:val="24"/>
        </w:rPr>
      </w:pPr>
      <w:r>
        <w:rPr>
          <w:i/>
          <w:sz w:val="24"/>
          <w:szCs w:val="24"/>
        </w:rPr>
        <w:t xml:space="preserve">   </w:t>
      </w:r>
      <w:r w:rsidR="007D0B8C" w:rsidRPr="0098439D">
        <w:rPr>
          <w:i/>
          <w:sz w:val="24"/>
          <w:szCs w:val="24"/>
        </w:rPr>
        <w:t>CRM</w:t>
      </w:r>
      <w:r>
        <w:rPr>
          <w:i/>
          <w:sz w:val="24"/>
          <w:szCs w:val="24"/>
        </w:rPr>
        <w:t>DF</w:t>
      </w:r>
      <w:r w:rsidR="007D0B8C" w:rsidRPr="0098439D">
        <w:rPr>
          <w:i/>
          <w:sz w:val="24"/>
          <w:szCs w:val="24"/>
        </w:rPr>
        <w:t>:11095</w:t>
      </w:r>
      <w:r w:rsidRPr="0098439D">
        <w:rPr>
          <w:i/>
          <w:sz w:val="24"/>
          <w:szCs w:val="24"/>
        </w:rPr>
        <w:t xml:space="preserve"> CRMSP:62357</w:t>
      </w:r>
    </w:p>
    <w:sectPr w:rsidR="0052744F" w:rsidRPr="0098439D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764E" w:rsidRDefault="00DB764E">
      <w:r>
        <w:separator/>
      </w:r>
    </w:p>
  </w:endnote>
  <w:endnote w:type="continuationSeparator" w:id="0">
    <w:p w:rsidR="00DB764E" w:rsidRDefault="00DB76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8439D" w:rsidRDefault="00DB764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98439D" w:rsidRPr="00DD60CB">
        <w:rPr>
          <w:rStyle w:val="Hyperlink"/>
          <w:b/>
        </w:rPr>
        <w:t>www.neurofis.com.br</w:t>
      </w:r>
    </w:hyperlink>
    <w:r w:rsidR="0098439D">
      <w:rPr>
        <w:b/>
      </w:rPr>
      <w:t xml:space="preserve"> 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764E" w:rsidRDefault="00DB764E">
      <w:r>
        <w:separator/>
      </w:r>
    </w:p>
  </w:footnote>
  <w:footnote w:type="continuationSeparator" w:id="0">
    <w:p w:rsidR="00DB764E" w:rsidRDefault="00DB76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1F30"/>
    <w:rsid w:val="00012041"/>
    <w:rsid w:val="000214E0"/>
    <w:rsid w:val="0002210D"/>
    <w:rsid w:val="00024D5F"/>
    <w:rsid w:val="00027C63"/>
    <w:rsid w:val="00030D5E"/>
    <w:rsid w:val="00037F33"/>
    <w:rsid w:val="00042AF2"/>
    <w:rsid w:val="000449AC"/>
    <w:rsid w:val="000813FD"/>
    <w:rsid w:val="00084973"/>
    <w:rsid w:val="000866A4"/>
    <w:rsid w:val="00090400"/>
    <w:rsid w:val="00092021"/>
    <w:rsid w:val="00092223"/>
    <w:rsid w:val="000A5EE2"/>
    <w:rsid w:val="000C698E"/>
    <w:rsid w:val="000E36C1"/>
    <w:rsid w:val="000F58C2"/>
    <w:rsid w:val="001000D2"/>
    <w:rsid w:val="00111CAC"/>
    <w:rsid w:val="0011540D"/>
    <w:rsid w:val="00117C3C"/>
    <w:rsid w:val="001242BE"/>
    <w:rsid w:val="00126E79"/>
    <w:rsid w:val="00132B9A"/>
    <w:rsid w:val="00144F72"/>
    <w:rsid w:val="0015210D"/>
    <w:rsid w:val="00156D56"/>
    <w:rsid w:val="0016113E"/>
    <w:rsid w:val="001712EF"/>
    <w:rsid w:val="00173521"/>
    <w:rsid w:val="00193A11"/>
    <w:rsid w:val="0019710C"/>
    <w:rsid w:val="001A3C22"/>
    <w:rsid w:val="001B2137"/>
    <w:rsid w:val="001B3A8B"/>
    <w:rsid w:val="001C0D5E"/>
    <w:rsid w:val="001C3D97"/>
    <w:rsid w:val="001D05A5"/>
    <w:rsid w:val="001D5E73"/>
    <w:rsid w:val="001F20EF"/>
    <w:rsid w:val="001F2907"/>
    <w:rsid w:val="00200E0D"/>
    <w:rsid w:val="0020308F"/>
    <w:rsid w:val="002059A0"/>
    <w:rsid w:val="00212652"/>
    <w:rsid w:val="00215C54"/>
    <w:rsid w:val="00216057"/>
    <w:rsid w:val="00223391"/>
    <w:rsid w:val="00231F9F"/>
    <w:rsid w:val="00233DCF"/>
    <w:rsid w:val="00235E72"/>
    <w:rsid w:val="00252C81"/>
    <w:rsid w:val="00254CA6"/>
    <w:rsid w:val="00261CDB"/>
    <w:rsid w:val="00263B76"/>
    <w:rsid w:val="0026611E"/>
    <w:rsid w:val="0026641B"/>
    <w:rsid w:val="00267805"/>
    <w:rsid w:val="002844F1"/>
    <w:rsid w:val="00292282"/>
    <w:rsid w:val="002B2BF2"/>
    <w:rsid w:val="002B7A83"/>
    <w:rsid w:val="002C3B14"/>
    <w:rsid w:val="002C5EE1"/>
    <w:rsid w:val="002D2A45"/>
    <w:rsid w:val="002D7192"/>
    <w:rsid w:val="002E6D84"/>
    <w:rsid w:val="00311650"/>
    <w:rsid w:val="0031172F"/>
    <w:rsid w:val="00321000"/>
    <w:rsid w:val="0032658F"/>
    <w:rsid w:val="00335122"/>
    <w:rsid w:val="003440E9"/>
    <w:rsid w:val="003478A4"/>
    <w:rsid w:val="00355153"/>
    <w:rsid w:val="00364BA8"/>
    <w:rsid w:val="00370680"/>
    <w:rsid w:val="0037160B"/>
    <w:rsid w:val="003735A8"/>
    <w:rsid w:val="003828B1"/>
    <w:rsid w:val="003A5FF2"/>
    <w:rsid w:val="003C367D"/>
    <w:rsid w:val="003D4D5A"/>
    <w:rsid w:val="003D605D"/>
    <w:rsid w:val="003F1F19"/>
    <w:rsid w:val="00401261"/>
    <w:rsid w:val="00402B82"/>
    <w:rsid w:val="00403C69"/>
    <w:rsid w:val="004123D1"/>
    <w:rsid w:val="00417C29"/>
    <w:rsid w:val="00420C6D"/>
    <w:rsid w:val="0042180D"/>
    <w:rsid w:val="004272C3"/>
    <w:rsid w:val="00433CF2"/>
    <w:rsid w:val="00452D3A"/>
    <w:rsid w:val="00461C14"/>
    <w:rsid w:val="00465DFE"/>
    <w:rsid w:val="00471880"/>
    <w:rsid w:val="00473ED6"/>
    <w:rsid w:val="00480A49"/>
    <w:rsid w:val="0048497D"/>
    <w:rsid w:val="004A1903"/>
    <w:rsid w:val="004D08AE"/>
    <w:rsid w:val="004D1406"/>
    <w:rsid w:val="004D4B0D"/>
    <w:rsid w:val="004D4F34"/>
    <w:rsid w:val="004E4221"/>
    <w:rsid w:val="004F5F25"/>
    <w:rsid w:val="00503018"/>
    <w:rsid w:val="005045CA"/>
    <w:rsid w:val="00506B45"/>
    <w:rsid w:val="005115DC"/>
    <w:rsid w:val="005133A7"/>
    <w:rsid w:val="00513692"/>
    <w:rsid w:val="00522B9A"/>
    <w:rsid w:val="00524FD6"/>
    <w:rsid w:val="00526164"/>
    <w:rsid w:val="0052707F"/>
    <w:rsid w:val="0052744F"/>
    <w:rsid w:val="00530F9C"/>
    <w:rsid w:val="00531585"/>
    <w:rsid w:val="00544999"/>
    <w:rsid w:val="00550BAA"/>
    <w:rsid w:val="00557AE8"/>
    <w:rsid w:val="00571EB1"/>
    <w:rsid w:val="00576F76"/>
    <w:rsid w:val="00583FE7"/>
    <w:rsid w:val="00586922"/>
    <w:rsid w:val="00593255"/>
    <w:rsid w:val="005A2334"/>
    <w:rsid w:val="005A287F"/>
    <w:rsid w:val="005A7E14"/>
    <w:rsid w:val="005B43C9"/>
    <w:rsid w:val="005B5C81"/>
    <w:rsid w:val="005B5CC7"/>
    <w:rsid w:val="005C47C9"/>
    <w:rsid w:val="005D3727"/>
    <w:rsid w:val="005E0F60"/>
    <w:rsid w:val="005E221B"/>
    <w:rsid w:val="005E6EF6"/>
    <w:rsid w:val="00601A21"/>
    <w:rsid w:val="0060601F"/>
    <w:rsid w:val="0060681D"/>
    <w:rsid w:val="0061435F"/>
    <w:rsid w:val="006205AF"/>
    <w:rsid w:val="00620B89"/>
    <w:rsid w:val="00623630"/>
    <w:rsid w:val="006249A6"/>
    <w:rsid w:val="00632AD9"/>
    <w:rsid w:val="00635459"/>
    <w:rsid w:val="00637F4D"/>
    <w:rsid w:val="00653498"/>
    <w:rsid w:val="00653BF0"/>
    <w:rsid w:val="00656D54"/>
    <w:rsid w:val="00664F10"/>
    <w:rsid w:val="00664F8E"/>
    <w:rsid w:val="00676EA3"/>
    <w:rsid w:val="00677115"/>
    <w:rsid w:val="006A2AC2"/>
    <w:rsid w:val="006A3EE1"/>
    <w:rsid w:val="006B10D3"/>
    <w:rsid w:val="006D0ADD"/>
    <w:rsid w:val="006D1DFA"/>
    <w:rsid w:val="006D3ED5"/>
    <w:rsid w:val="006E1CD6"/>
    <w:rsid w:val="006F147B"/>
    <w:rsid w:val="006F7A07"/>
    <w:rsid w:val="00700F3A"/>
    <w:rsid w:val="0071370D"/>
    <w:rsid w:val="007207F9"/>
    <w:rsid w:val="0073606F"/>
    <w:rsid w:val="0075428E"/>
    <w:rsid w:val="007625AB"/>
    <w:rsid w:val="00764F53"/>
    <w:rsid w:val="00790DF1"/>
    <w:rsid w:val="007A5286"/>
    <w:rsid w:val="007A59D1"/>
    <w:rsid w:val="007B170A"/>
    <w:rsid w:val="007C0721"/>
    <w:rsid w:val="007C25CC"/>
    <w:rsid w:val="007C30EB"/>
    <w:rsid w:val="007D0B8C"/>
    <w:rsid w:val="007D0CC9"/>
    <w:rsid w:val="007E7F4F"/>
    <w:rsid w:val="007F2D34"/>
    <w:rsid w:val="008006DA"/>
    <w:rsid w:val="00803CB3"/>
    <w:rsid w:val="00807A56"/>
    <w:rsid w:val="00824EB5"/>
    <w:rsid w:val="00827836"/>
    <w:rsid w:val="00844D7F"/>
    <w:rsid w:val="00853612"/>
    <w:rsid w:val="008605CC"/>
    <w:rsid w:val="008926B6"/>
    <w:rsid w:val="008A7C10"/>
    <w:rsid w:val="008B7956"/>
    <w:rsid w:val="008D1AF5"/>
    <w:rsid w:val="008D2DA7"/>
    <w:rsid w:val="008D3DA8"/>
    <w:rsid w:val="008D5F81"/>
    <w:rsid w:val="008D5FE1"/>
    <w:rsid w:val="008E1DD8"/>
    <w:rsid w:val="008E1ECC"/>
    <w:rsid w:val="008E4DB6"/>
    <w:rsid w:val="008E5D9B"/>
    <w:rsid w:val="008F5AEF"/>
    <w:rsid w:val="00907E9C"/>
    <w:rsid w:val="0091076E"/>
    <w:rsid w:val="00920394"/>
    <w:rsid w:val="00922B63"/>
    <w:rsid w:val="009269D0"/>
    <w:rsid w:val="009270AD"/>
    <w:rsid w:val="0092711A"/>
    <w:rsid w:val="00927505"/>
    <w:rsid w:val="00934714"/>
    <w:rsid w:val="00944525"/>
    <w:rsid w:val="00946BC5"/>
    <w:rsid w:val="00947C7A"/>
    <w:rsid w:val="0096075C"/>
    <w:rsid w:val="00963C5B"/>
    <w:rsid w:val="009835DB"/>
    <w:rsid w:val="0098439D"/>
    <w:rsid w:val="00992080"/>
    <w:rsid w:val="009921C7"/>
    <w:rsid w:val="0099279D"/>
    <w:rsid w:val="00992DB0"/>
    <w:rsid w:val="00993A7D"/>
    <w:rsid w:val="0099684F"/>
    <w:rsid w:val="009B49C9"/>
    <w:rsid w:val="009B6A1E"/>
    <w:rsid w:val="009D233D"/>
    <w:rsid w:val="009D60EE"/>
    <w:rsid w:val="009E2004"/>
    <w:rsid w:val="009F7ACC"/>
    <w:rsid w:val="00A01BDB"/>
    <w:rsid w:val="00A1589F"/>
    <w:rsid w:val="00A214E6"/>
    <w:rsid w:val="00A3249D"/>
    <w:rsid w:val="00A34733"/>
    <w:rsid w:val="00A36648"/>
    <w:rsid w:val="00A52062"/>
    <w:rsid w:val="00A5282F"/>
    <w:rsid w:val="00A53D4D"/>
    <w:rsid w:val="00A64043"/>
    <w:rsid w:val="00A72E8D"/>
    <w:rsid w:val="00A8714F"/>
    <w:rsid w:val="00A905DC"/>
    <w:rsid w:val="00A91208"/>
    <w:rsid w:val="00A96CE0"/>
    <w:rsid w:val="00A97E52"/>
    <w:rsid w:val="00AA0BAE"/>
    <w:rsid w:val="00AA1ACB"/>
    <w:rsid w:val="00AA295B"/>
    <w:rsid w:val="00AA5256"/>
    <w:rsid w:val="00AB206D"/>
    <w:rsid w:val="00AB3C8E"/>
    <w:rsid w:val="00AB6309"/>
    <w:rsid w:val="00AB7BAD"/>
    <w:rsid w:val="00AC4D19"/>
    <w:rsid w:val="00AD32EE"/>
    <w:rsid w:val="00AD52C7"/>
    <w:rsid w:val="00AF0F7F"/>
    <w:rsid w:val="00AF7ED3"/>
    <w:rsid w:val="00B0018F"/>
    <w:rsid w:val="00B00C25"/>
    <w:rsid w:val="00B04247"/>
    <w:rsid w:val="00B05EF5"/>
    <w:rsid w:val="00B117C4"/>
    <w:rsid w:val="00B17E9F"/>
    <w:rsid w:val="00B268D3"/>
    <w:rsid w:val="00B43301"/>
    <w:rsid w:val="00B44418"/>
    <w:rsid w:val="00B5523B"/>
    <w:rsid w:val="00B60F17"/>
    <w:rsid w:val="00B653D1"/>
    <w:rsid w:val="00B66DB0"/>
    <w:rsid w:val="00B66FCE"/>
    <w:rsid w:val="00B71290"/>
    <w:rsid w:val="00B7191B"/>
    <w:rsid w:val="00B75B77"/>
    <w:rsid w:val="00B77846"/>
    <w:rsid w:val="00B77C40"/>
    <w:rsid w:val="00B81EDA"/>
    <w:rsid w:val="00B84C80"/>
    <w:rsid w:val="00B86731"/>
    <w:rsid w:val="00B87AE9"/>
    <w:rsid w:val="00B94B97"/>
    <w:rsid w:val="00B951D2"/>
    <w:rsid w:val="00B96D5D"/>
    <w:rsid w:val="00B97D2C"/>
    <w:rsid w:val="00BB0AD5"/>
    <w:rsid w:val="00BB3E7F"/>
    <w:rsid w:val="00BB7164"/>
    <w:rsid w:val="00BC0072"/>
    <w:rsid w:val="00BC412C"/>
    <w:rsid w:val="00BC58C5"/>
    <w:rsid w:val="00BC7D3A"/>
    <w:rsid w:val="00BD209C"/>
    <w:rsid w:val="00BE3CE0"/>
    <w:rsid w:val="00BE452D"/>
    <w:rsid w:val="00BE5089"/>
    <w:rsid w:val="00BE761D"/>
    <w:rsid w:val="00BF455E"/>
    <w:rsid w:val="00BF72A2"/>
    <w:rsid w:val="00BF7EC3"/>
    <w:rsid w:val="00C01584"/>
    <w:rsid w:val="00C01C38"/>
    <w:rsid w:val="00C04034"/>
    <w:rsid w:val="00C15078"/>
    <w:rsid w:val="00C156FF"/>
    <w:rsid w:val="00C238AA"/>
    <w:rsid w:val="00C300F6"/>
    <w:rsid w:val="00C32040"/>
    <w:rsid w:val="00C37795"/>
    <w:rsid w:val="00C40DA5"/>
    <w:rsid w:val="00C422EF"/>
    <w:rsid w:val="00C4515B"/>
    <w:rsid w:val="00C83100"/>
    <w:rsid w:val="00C865B5"/>
    <w:rsid w:val="00CA1748"/>
    <w:rsid w:val="00CA603E"/>
    <w:rsid w:val="00CA7861"/>
    <w:rsid w:val="00CB12E7"/>
    <w:rsid w:val="00CB2E9C"/>
    <w:rsid w:val="00CB47DF"/>
    <w:rsid w:val="00CD0634"/>
    <w:rsid w:val="00CD1BBF"/>
    <w:rsid w:val="00CE12CA"/>
    <w:rsid w:val="00CF75CF"/>
    <w:rsid w:val="00D016EC"/>
    <w:rsid w:val="00D04131"/>
    <w:rsid w:val="00D0608A"/>
    <w:rsid w:val="00D0691E"/>
    <w:rsid w:val="00D24473"/>
    <w:rsid w:val="00D252E9"/>
    <w:rsid w:val="00D27FF6"/>
    <w:rsid w:val="00D36C48"/>
    <w:rsid w:val="00D45A2E"/>
    <w:rsid w:val="00D45E4E"/>
    <w:rsid w:val="00D51170"/>
    <w:rsid w:val="00D7068F"/>
    <w:rsid w:val="00D916B4"/>
    <w:rsid w:val="00DA605E"/>
    <w:rsid w:val="00DB3A99"/>
    <w:rsid w:val="00DB764E"/>
    <w:rsid w:val="00DB7B54"/>
    <w:rsid w:val="00DD441C"/>
    <w:rsid w:val="00DE14E8"/>
    <w:rsid w:val="00DE3984"/>
    <w:rsid w:val="00E242A7"/>
    <w:rsid w:val="00E265B9"/>
    <w:rsid w:val="00E2701C"/>
    <w:rsid w:val="00E469E3"/>
    <w:rsid w:val="00E605EF"/>
    <w:rsid w:val="00E70D70"/>
    <w:rsid w:val="00E717D6"/>
    <w:rsid w:val="00E73E64"/>
    <w:rsid w:val="00E826F9"/>
    <w:rsid w:val="00EA23C1"/>
    <w:rsid w:val="00EA3395"/>
    <w:rsid w:val="00EB624A"/>
    <w:rsid w:val="00EB6A30"/>
    <w:rsid w:val="00ED0985"/>
    <w:rsid w:val="00ED2372"/>
    <w:rsid w:val="00EE2563"/>
    <w:rsid w:val="00EE70A6"/>
    <w:rsid w:val="00F05B3E"/>
    <w:rsid w:val="00F137A1"/>
    <w:rsid w:val="00F26ED5"/>
    <w:rsid w:val="00F47092"/>
    <w:rsid w:val="00F5305E"/>
    <w:rsid w:val="00F54D35"/>
    <w:rsid w:val="00F5562B"/>
    <w:rsid w:val="00F5625A"/>
    <w:rsid w:val="00F60878"/>
    <w:rsid w:val="00F72E44"/>
    <w:rsid w:val="00F7752E"/>
    <w:rsid w:val="00F8070F"/>
    <w:rsid w:val="00F90B56"/>
    <w:rsid w:val="00F92AA0"/>
    <w:rsid w:val="00F962C7"/>
    <w:rsid w:val="00FA35E0"/>
    <w:rsid w:val="00FB1D62"/>
    <w:rsid w:val="00FB1FCF"/>
    <w:rsid w:val="00FB3AD8"/>
    <w:rsid w:val="00FB7830"/>
    <w:rsid w:val="00FC5428"/>
    <w:rsid w:val="00FE01EC"/>
    <w:rsid w:val="00FE7B92"/>
    <w:rsid w:val="00FF4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8439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8439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36</TotalTime>
  <Pages>1</Pages>
  <Words>128</Words>
  <Characters>736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</cp:revision>
  <cp:lastPrinted>1998-02-03T19:29:00Z</cp:lastPrinted>
  <dcterms:created xsi:type="dcterms:W3CDTF">2018-07-17T18:40:00Z</dcterms:created>
  <dcterms:modified xsi:type="dcterms:W3CDTF">2021-06-07T21:19:00Z</dcterms:modified>
</cp:coreProperties>
</file>