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C1C" w:rsidRDefault="00631C1C">
      <w:pPr>
        <w:tabs>
          <w:tab w:val="left" w:pos="6237"/>
        </w:tabs>
      </w:pPr>
    </w:p>
    <w:p w:rsidR="00631C1C" w:rsidRDefault="00631C1C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F25A2B">
        <w:rPr>
          <w:b/>
          <w:sz w:val="36"/>
        </w:rPr>
        <w:t xml:space="preserve"> </w:t>
      </w:r>
    </w:p>
    <w:p w:rsidR="00631C1C" w:rsidRDefault="00631C1C" w:rsidP="004C15EE">
      <w:pPr>
        <w:pBdr>
          <w:bottom w:val="single" w:sz="8" w:space="4" w:color="auto"/>
        </w:pBdr>
        <w:rPr>
          <w:sz w:val="24"/>
        </w:rPr>
      </w:pPr>
    </w:p>
    <w:p w:rsidR="00965BF0" w:rsidRDefault="00965BF0" w:rsidP="004C5773">
      <w:pPr>
        <w:tabs>
          <w:tab w:val="left" w:pos="2977"/>
        </w:tabs>
        <w:ind w:left="1440"/>
        <w:rPr>
          <w:sz w:val="22"/>
        </w:rPr>
      </w:pPr>
    </w:p>
    <w:p w:rsidR="00C02873" w:rsidRDefault="00B94B80" w:rsidP="00B94B80">
      <w:pPr>
        <w:tabs>
          <w:tab w:val="left" w:pos="2977"/>
        </w:tabs>
        <w:ind w:left="1440"/>
        <w:rPr>
          <w:sz w:val="22"/>
        </w:rPr>
      </w:pPr>
      <w:r w:rsidRPr="00EC0C84">
        <w:rPr>
          <w:sz w:val="22"/>
        </w:rPr>
        <w:t xml:space="preserve">Nome :  </w:t>
      </w:r>
      <w:r w:rsidRPr="00EC0C84">
        <w:rPr>
          <w:sz w:val="22"/>
        </w:rPr>
        <w:tab/>
      </w:r>
      <w:r w:rsidR="00064F67" w:rsidRPr="00064F67">
        <w:rPr>
          <w:sz w:val="22"/>
        </w:rPr>
        <w:t>Felipe Deus da Nobrega</w:t>
      </w:r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 xml:space="preserve">Idade :  </w:t>
      </w:r>
      <w:r w:rsidRPr="00B94B80">
        <w:rPr>
          <w:sz w:val="22"/>
        </w:rPr>
        <w:tab/>
      </w:r>
      <w:r w:rsidR="00064F67">
        <w:rPr>
          <w:sz w:val="22"/>
        </w:rPr>
        <w:t>32</w:t>
      </w:r>
      <w:r w:rsidR="00B762C4">
        <w:rPr>
          <w:sz w:val="22"/>
        </w:rPr>
        <w:t xml:space="preserve"> </w:t>
      </w:r>
      <w:r w:rsidR="00427203">
        <w:rPr>
          <w:sz w:val="22"/>
        </w:rPr>
        <w:t>anos</w:t>
      </w:r>
    </w:p>
    <w:p w:rsidR="00B94B80" w:rsidRPr="00B94B80" w:rsidRDefault="009611EC" w:rsidP="00B94B80">
      <w:pPr>
        <w:tabs>
          <w:tab w:val="left" w:pos="2977"/>
        </w:tabs>
        <w:ind w:left="1440"/>
        <w:rPr>
          <w:sz w:val="22"/>
        </w:rPr>
      </w:pPr>
      <w:r>
        <w:rPr>
          <w:sz w:val="22"/>
        </w:rPr>
        <w:t xml:space="preserve">Indicação            </w:t>
      </w:r>
      <w:r w:rsidR="004F3745">
        <w:rPr>
          <w:sz w:val="22"/>
        </w:rPr>
        <w:t>Check up</w:t>
      </w:r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 xml:space="preserve">Data:                   </w:t>
      </w:r>
      <w:r w:rsidR="00064F67">
        <w:rPr>
          <w:sz w:val="22"/>
        </w:rPr>
        <w:t>4</w:t>
      </w:r>
      <w:r w:rsidR="004F3745">
        <w:rPr>
          <w:sz w:val="22"/>
        </w:rPr>
        <w:t xml:space="preserve"> jun. 21</w:t>
      </w:r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 xml:space="preserve">Medico:              Dr.Claudio Oppenheimer </w:t>
      </w:r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>Terapêutica :</w:t>
      </w:r>
      <w:r w:rsidRPr="00B94B80">
        <w:rPr>
          <w:sz w:val="22"/>
        </w:rPr>
        <w:tab/>
      </w:r>
      <w:r w:rsidR="00E253F6">
        <w:rPr>
          <w:sz w:val="22"/>
        </w:rPr>
        <w:t>Ndn</w:t>
      </w:r>
    </w:p>
    <w:p w:rsidR="00631C1C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>Lateralidade :</w:t>
      </w:r>
      <w:r w:rsidRPr="00B94B80">
        <w:rPr>
          <w:sz w:val="22"/>
        </w:rPr>
        <w:tab/>
        <w:t>ESQUERDO</w:t>
      </w:r>
    </w:p>
    <w:p w:rsidR="00631C1C" w:rsidRDefault="00631C1C">
      <w:pPr>
        <w:pBdr>
          <w:bottom w:val="single" w:sz="8" w:space="1" w:color="auto"/>
        </w:pBdr>
        <w:ind w:firstLine="720"/>
        <w:rPr>
          <w:sz w:val="24"/>
        </w:rPr>
      </w:pPr>
    </w:p>
    <w:p w:rsidR="00631C1C" w:rsidRDefault="00631C1C">
      <w:pPr>
        <w:ind w:firstLine="720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631C1C" w:rsidRDefault="00631C1C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regular, média amplitude,  está simétrico,  sincrônico e tem boa reação a abertura dos olhos. Beta aparece em quantidade normal e se distribui difusamente. Ondas Theta aparecem ocasionalmente sem topografia definida. </w:t>
      </w:r>
    </w:p>
    <w:p w:rsidR="00631C1C" w:rsidRDefault="00631C1C">
      <w:pPr>
        <w:spacing w:line="240" w:lineRule="atLeast"/>
        <w:ind w:left="709" w:firstLine="709"/>
        <w:jc w:val="both"/>
      </w:pPr>
      <w:r>
        <w:t>A estimulação pela hiperventilação não altera o ritmo de Base nem precipita paroxismos anormais.</w:t>
      </w:r>
    </w:p>
    <w:p w:rsidR="00631C1C" w:rsidRDefault="00631C1C">
      <w:pPr>
        <w:spacing w:line="240" w:lineRule="atLeast"/>
        <w:ind w:left="709" w:firstLine="709"/>
        <w:jc w:val="both"/>
      </w:pPr>
      <w:r>
        <w:t>A fotoestimulação intermitente leva a uma boa resposta de arrastamento.  A estimulação auditiva não produz modificações no ritmo de base.</w:t>
      </w:r>
    </w:p>
    <w:p w:rsidR="00631C1C" w:rsidRDefault="00631C1C">
      <w:pPr>
        <w:spacing w:line="240" w:lineRule="atLeast"/>
        <w:ind w:left="709"/>
        <w:jc w:val="both"/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631C1C" w:rsidRDefault="00631C1C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631C1C" w:rsidRDefault="00631C1C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5C7B43">
        <w:t xml:space="preserve"> </w:t>
      </w:r>
      <w:r w:rsidR="00064F67">
        <w:t>11.7</w:t>
      </w:r>
      <w:bookmarkStart w:id="0" w:name="_GoBack"/>
      <w:bookmarkEnd w:id="0"/>
      <w:r w:rsidR="00687E23">
        <w:t>H</w:t>
      </w:r>
      <w:r w:rsidR="00CB48D7">
        <w:t>z</w:t>
      </w:r>
      <w:r w:rsidR="0063552D">
        <w:t xml:space="preserve"> </w:t>
      </w:r>
      <w:r>
        <w:t>e se concentra em áreas  occipitais.</w:t>
      </w:r>
    </w:p>
    <w:p w:rsidR="00631C1C" w:rsidRDefault="00631C1C" w:rsidP="00722EFE">
      <w:pPr>
        <w:ind w:left="709" w:firstLine="709"/>
        <w:jc w:val="both"/>
      </w:pPr>
      <w:r>
        <w:t xml:space="preserve">A amplitude média é de </w:t>
      </w:r>
      <w:r w:rsidR="00064F67">
        <w:t>38.2</w:t>
      </w:r>
      <w:r w:rsidR="006C03C2">
        <w:t>uV</w:t>
      </w:r>
      <w:r>
        <w:t xml:space="preserve">  e mais importante em regiões temporais e occipitais.</w:t>
      </w:r>
    </w:p>
    <w:p w:rsidR="00631C1C" w:rsidRDefault="00631C1C">
      <w:pPr>
        <w:spacing w:line="240" w:lineRule="atLeast"/>
        <w:ind w:left="709" w:firstLine="709"/>
        <w:jc w:val="both"/>
      </w:pPr>
      <w:r>
        <w:t>As relações de ritmos estão simétricas. O estudo dos potenciais no tempo não identifica paroxismos anormais.</w:t>
      </w:r>
    </w:p>
    <w:p w:rsidR="00631C1C" w:rsidRDefault="00631C1C">
      <w:pPr>
        <w:spacing w:line="240" w:lineRule="atLeast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631C1C" w:rsidRDefault="00631C1C">
      <w:pPr>
        <w:numPr>
          <w:ilvl w:val="0"/>
          <w:numId w:val="4"/>
        </w:numPr>
        <w:spacing w:line="240" w:lineRule="atLeast"/>
      </w:pPr>
      <w:r>
        <w:t xml:space="preserve">este exame encontra-se dentro dos limites normais da variação. </w:t>
      </w:r>
    </w:p>
    <w:p w:rsidR="00631C1C" w:rsidRDefault="00631C1C">
      <w:pPr>
        <w:numPr>
          <w:ilvl w:val="0"/>
          <w:numId w:val="4"/>
        </w:numPr>
      </w:pPr>
      <w:r>
        <w:t>não registramos atividade epileptogênica.</w:t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CF3C5E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CF3C5E">
        <w:rPr>
          <w:sz w:val="24"/>
        </w:rPr>
        <w:fldChar w:fldCharType="separate"/>
      </w:r>
      <w:r w:rsidR="00064F67">
        <w:rPr>
          <w:noProof/>
          <w:sz w:val="24"/>
        </w:rPr>
        <w:t>4 de junho de 2021</w:t>
      </w:r>
      <w:r w:rsidR="00CF3C5E">
        <w:rPr>
          <w:sz w:val="24"/>
        </w:rPr>
        <w:fldChar w:fldCharType="end"/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jc w:val="right"/>
        <w:rPr>
          <w:sz w:val="24"/>
        </w:rPr>
      </w:pPr>
      <w:r>
        <w:rPr>
          <w:sz w:val="24"/>
        </w:rPr>
        <w:t>Dr.Cláudio Oppenheimer</w:t>
      </w:r>
    </w:p>
    <w:p w:rsidR="00FE6B87" w:rsidRPr="00FE6B87" w:rsidRDefault="00E6047D">
      <w:pPr>
        <w:ind w:firstLine="720"/>
        <w:jc w:val="right"/>
        <w:rPr>
          <w:sz w:val="18"/>
          <w:szCs w:val="18"/>
          <w:lang w:val="en-US"/>
        </w:rPr>
      </w:pPr>
      <w:r>
        <w:rPr>
          <w:sz w:val="24"/>
          <w:lang w:val="en-US"/>
        </w:rPr>
        <w:t xml:space="preserve">                                            </w:t>
      </w:r>
      <w:r w:rsidR="00C11E8E">
        <w:rPr>
          <w:sz w:val="24"/>
          <w:lang w:val="en-US"/>
        </w:rPr>
        <w:t xml:space="preserve">                                 </w:t>
      </w:r>
      <w:r>
        <w:rPr>
          <w:sz w:val="24"/>
          <w:lang w:val="en-US"/>
        </w:rPr>
        <w:t xml:space="preserve">  </w:t>
      </w:r>
      <w:r w:rsidR="00FE6B87">
        <w:rPr>
          <w:lang w:val="en-US"/>
        </w:rPr>
        <w:t xml:space="preserve">            </w:t>
      </w:r>
      <w:r w:rsidR="00FE6B87" w:rsidRPr="00FE6B87">
        <w:rPr>
          <w:sz w:val="18"/>
          <w:szCs w:val="18"/>
          <w:lang w:val="en-US"/>
        </w:rPr>
        <w:t>CRMSP 62357</w:t>
      </w:r>
      <w:r w:rsidRPr="00FE6B87">
        <w:rPr>
          <w:sz w:val="18"/>
          <w:szCs w:val="18"/>
          <w:lang w:val="en-US"/>
        </w:rPr>
        <w:t xml:space="preserve"> </w:t>
      </w:r>
      <w:r w:rsidR="00631C1C" w:rsidRPr="00FE6B87">
        <w:rPr>
          <w:sz w:val="18"/>
          <w:szCs w:val="18"/>
          <w:lang w:val="en-US"/>
        </w:rPr>
        <w:t>CRMDF 11095</w:t>
      </w:r>
    </w:p>
    <w:p w:rsidR="00631C1C" w:rsidRPr="00FE6B87" w:rsidRDefault="00FE6B87">
      <w:pPr>
        <w:ind w:firstLine="720"/>
        <w:jc w:val="right"/>
      </w:pPr>
      <w:r w:rsidRPr="00FE6B87">
        <w:t xml:space="preserve">             </w:t>
      </w:r>
      <w:r w:rsidR="004301E7">
        <w:t xml:space="preserve">     </w:t>
      </w:r>
      <w:r w:rsidRPr="00FE6B87">
        <w:t xml:space="preserve">    Neurologista</w:t>
      </w:r>
      <w:r>
        <w:t xml:space="preserve">      </w:t>
      </w:r>
      <w:r w:rsidR="00631C1C" w:rsidRPr="00FE6B87">
        <w:tab/>
      </w:r>
    </w:p>
    <w:p w:rsidR="00631C1C" w:rsidRDefault="00631C1C">
      <w:pPr>
        <w:ind w:firstLine="720"/>
      </w:pPr>
    </w:p>
    <w:p w:rsidR="00631C1C" w:rsidRDefault="00631C1C"/>
    <w:sectPr w:rsidR="00631C1C" w:rsidSect="00BE2FFE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54592" w:rsidRDefault="00E54592">
      <w:r>
        <w:separator/>
      </w:r>
    </w:p>
  </w:endnote>
  <w:endnote w:type="continuationSeparator" w:id="0">
    <w:p w:rsidR="00E54592" w:rsidRDefault="00E5459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1A7CC9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1A7CC9">
      <w:rPr>
        <w:rFonts w:ascii="Arial" w:hAnsi="Arial"/>
        <w:b/>
      </w:rPr>
      <w:t xml:space="preserve"> / 3327-2221</w:t>
    </w:r>
  </w:p>
  <w:p w:rsidR="004359E2" w:rsidRDefault="00E54592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hyperlink r:id="rId1" w:history="1">
      <w:r w:rsidR="004359E2" w:rsidRPr="00CB15A5">
        <w:rPr>
          <w:rStyle w:val="Hyperlink"/>
          <w:rFonts w:ascii="Arial" w:hAnsi="Arial"/>
          <w:b/>
        </w:rPr>
        <w:t>www.neurofis.com.br</w:t>
      </w:r>
    </w:hyperlink>
    <w:r w:rsidR="004359E2">
      <w:rPr>
        <w:rFonts w:ascii="Arial" w:hAnsi="Arial"/>
        <w:b/>
      </w:rPr>
      <w:t xml:space="preserve">       contato@neurofis.com.br</w:t>
    </w:r>
  </w:p>
  <w:p w:rsidR="00631C1C" w:rsidRDefault="00631C1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54592" w:rsidRDefault="00E54592">
      <w:r>
        <w:separator/>
      </w:r>
    </w:p>
  </w:footnote>
  <w:footnote w:type="continuationSeparator" w:id="0">
    <w:p w:rsidR="00E54592" w:rsidRDefault="00E54592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3E15F3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631C1C">
      <w:rPr>
        <w:rFonts w:ascii="Arial Black" w:hAnsi="Arial Black"/>
        <w:b/>
        <w:sz w:val="48"/>
      </w:rPr>
      <w:tab/>
    </w:r>
    <w:r w:rsidR="00631C1C">
      <w:rPr>
        <w:rFonts w:ascii="Arial Black" w:hAnsi="Arial Black"/>
        <w:b/>
        <w:sz w:val="48"/>
      </w:rPr>
      <w:tab/>
    </w:r>
  </w:p>
  <w:p w:rsidR="00631C1C" w:rsidRDefault="00631C1C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D44ED"/>
    <w:rsid w:val="000008C9"/>
    <w:rsid w:val="00000AD1"/>
    <w:rsid w:val="000010B7"/>
    <w:rsid w:val="000014A6"/>
    <w:rsid w:val="00001C28"/>
    <w:rsid w:val="000031BA"/>
    <w:rsid w:val="000031CB"/>
    <w:rsid w:val="000050A7"/>
    <w:rsid w:val="000050D3"/>
    <w:rsid w:val="0000526E"/>
    <w:rsid w:val="0000569B"/>
    <w:rsid w:val="00005834"/>
    <w:rsid w:val="0000643C"/>
    <w:rsid w:val="000068A6"/>
    <w:rsid w:val="00006D69"/>
    <w:rsid w:val="00007188"/>
    <w:rsid w:val="00010004"/>
    <w:rsid w:val="000116FB"/>
    <w:rsid w:val="000117D3"/>
    <w:rsid w:val="0001204A"/>
    <w:rsid w:val="00012457"/>
    <w:rsid w:val="00012C34"/>
    <w:rsid w:val="00013C92"/>
    <w:rsid w:val="00014A0B"/>
    <w:rsid w:val="00014B9E"/>
    <w:rsid w:val="00015C9C"/>
    <w:rsid w:val="000161DA"/>
    <w:rsid w:val="0001695C"/>
    <w:rsid w:val="00016A00"/>
    <w:rsid w:val="00016F5C"/>
    <w:rsid w:val="000171C8"/>
    <w:rsid w:val="00017304"/>
    <w:rsid w:val="000176F6"/>
    <w:rsid w:val="00017B03"/>
    <w:rsid w:val="0002090B"/>
    <w:rsid w:val="00020A78"/>
    <w:rsid w:val="00021C6E"/>
    <w:rsid w:val="00021C9F"/>
    <w:rsid w:val="00021D34"/>
    <w:rsid w:val="00021DF7"/>
    <w:rsid w:val="00022635"/>
    <w:rsid w:val="00023701"/>
    <w:rsid w:val="00024BE6"/>
    <w:rsid w:val="000255DF"/>
    <w:rsid w:val="00025FD1"/>
    <w:rsid w:val="000264D3"/>
    <w:rsid w:val="00027E41"/>
    <w:rsid w:val="00030354"/>
    <w:rsid w:val="0003040D"/>
    <w:rsid w:val="00030B28"/>
    <w:rsid w:val="00030D82"/>
    <w:rsid w:val="00031223"/>
    <w:rsid w:val="0003138A"/>
    <w:rsid w:val="000325C4"/>
    <w:rsid w:val="0003267F"/>
    <w:rsid w:val="00032F49"/>
    <w:rsid w:val="00032FF3"/>
    <w:rsid w:val="000346B8"/>
    <w:rsid w:val="000355A4"/>
    <w:rsid w:val="000355F8"/>
    <w:rsid w:val="00035693"/>
    <w:rsid w:val="000362A3"/>
    <w:rsid w:val="00036BD2"/>
    <w:rsid w:val="00036ED8"/>
    <w:rsid w:val="000375BF"/>
    <w:rsid w:val="00037C92"/>
    <w:rsid w:val="00037F20"/>
    <w:rsid w:val="00040293"/>
    <w:rsid w:val="000403E4"/>
    <w:rsid w:val="00040433"/>
    <w:rsid w:val="000405B7"/>
    <w:rsid w:val="00040761"/>
    <w:rsid w:val="00040916"/>
    <w:rsid w:val="000409CF"/>
    <w:rsid w:val="000410AF"/>
    <w:rsid w:val="0004166E"/>
    <w:rsid w:val="00041E1A"/>
    <w:rsid w:val="0004251D"/>
    <w:rsid w:val="0004299D"/>
    <w:rsid w:val="00042AA1"/>
    <w:rsid w:val="00042DFA"/>
    <w:rsid w:val="000439DA"/>
    <w:rsid w:val="00043A6C"/>
    <w:rsid w:val="00043F5A"/>
    <w:rsid w:val="00044009"/>
    <w:rsid w:val="00044E5D"/>
    <w:rsid w:val="00045415"/>
    <w:rsid w:val="0004581A"/>
    <w:rsid w:val="00045C2A"/>
    <w:rsid w:val="00045ECB"/>
    <w:rsid w:val="000463F5"/>
    <w:rsid w:val="00047344"/>
    <w:rsid w:val="00047E57"/>
    <w:rsid w:val="0005128C"/>
    <w:rsid w:val="000517A1"/>
    <w:rsid w:val="00051D55"/>
    <w:rsid w:val="00052327"/>
    <w:rsid w:val="00052686"/>
    <w:rsid w:val="00052B26"/>
    <w:rsid w:val="000549AA"/>
    <w:rsid w:val="00054EB8"/>
    <w:rsid w:val="00055B23"/>
    <w:rsid w:val="000578EE"/>
    <w:rsid w:val="000578F0"/>
    <w:rsid w:val="00057960"/>
    <w:rsid w:val="0006145E"/>
    <w:rsid w:val="000615BA"/>
    <w:rsid w:val="0006166B"/>
    <w:rsid w:val="000626F4"/>
    <w:rsid w:val="00063050"/>
    <w:rsid w:val="0006343C"/>
    <w:rsid w:val="00063490"/>
    <w:rsid w:val="00064344"/>
    <w:rsid w:val="00064649"/>
    <w:rsid w:val="00064F67"/>
    <w:rsid w:val="00065F73"/>
    <w:rsid w:val="00066E13"/>
    <w:rsid w:val="0006714D"/>
    <w:rsid w:val="000677DA"/>
    <w:rsid w:val="00067D7C"/>
    <w:rsid w:val="00070173"/>
    <w:rsid w:val="0007075A"/>
    <w:rsid w:val="00070AFE"/>
    <w:rsid w:val="00070D95"/>
    <w:rsid w:val="0007215B"/>
    <w:rsid w:val="0007264F"/>
    <w:rsid w:val="00072FC6"/>
    <w:rsid w:val="00073417"/>
    <w:rsid w:val="000744E7"/>
    <w:rsid w:val="00074CA4"/>
    <w:rsid w:val="00075192"/>
    <w:rsid w:val="00076035"/>
    <w:rsid w:val="0007649D"/>
    <w:rsid w:val="000771E6"/>
    <w:rsid w:val="00080731"/>
    <w:rsid w:val="00081DCC"/>
    <w:rsid w:val="00081E25"/>
    <w:rsid w:val="00081EBB"/>
    <w:rsid w:val="00083531"/>
    <w:rsid w:val="0008372E"/>
    <w:rsid w:val="0008378D"/>
    <w:rsid w:val="000842A3"/>
    <w:rsid w:val="000861AF"/>
    <w:rsid w:val="0008799A"/>
    <w:rsid w:val="00087D6F"/>
    <w:rsid w:val="0009196E"/>
    <w:rsid w:val="00091A00"/>
    <w:rsid w:val="00091A79"/>
    <w:rsid w:val="00091FDA"/>
    <w:rsid w:val="000932E6"/>
    <w:rsid w:val="000936E7"/>
    <w:rsid w:val="00093718"/>
    <w:rsid w:val="00093DC0"/>
    <w:rsid w:val="00093EC5"/>
    <w:rsid w:val="00094194"/>
    <w:rsid w:val="00094217"/>
    <w:rsid w:val="00094400"/>
    <w:rsid w:val="00094742"/>
    <w:rsid w:val="00094F42"/>
    <w:rsid w:val="00094FB7"/>
    <w:rsid w:val="00095629"/>
    <w:rsid w:val="0009599F"/>
    <w:rsid w:val="00095C4A"/>
    <w:rsid w:val="00096483"/>
    <w:rsid w:val="0009718E"/>
    <w:rsid w:val="00097EF1"/>
    <w:rsid w:val="000A054F"/>
    <w:rsid w:val="000A0552"/>
    <w:rsid w:val="000A0732"/>
    <w:rsid w:val="000A0CC9"/>
    <w:rsid w:val="000A116E"/>
    <w:rsid w:val="000A2FFF"/>
    <w:rsid w:val="000A3339"/>
    <w:rsid w:val="000A37D5"/>
    <w:rsid w:val="000A3DAA"/>
    <w:rsid w:val="000A4298"/>
    <w:rsid w:val="000A48C4"/>
    <w:rsid w:val="000A4D58"/>
    <w:rsid w:val="000A503A"/>
    <w:rsid w:val="000A5348"/>
    <w:rsid w:val="000A5400"/>
    <w:rsid w:val="000A55FD"/>
    <w:rsid w:val="000A5D88"/>
    <w:rsid w:val="000A6BE4"/>
    <w:rsid w:val="000A71AB"/>
    <w:rsid w:val="000A71F8"/>
    <w:rsid w:val="000A75F2"/>
    <w:rsid w:val="000A773D"/>
    <w:rsid w:val="000B0DB4"/>
    <w:rsid w:val="000B1838"/>
    <w:rsid w:val="000B25C0"/>
    <w:rsid w:val="000B260E"/>
    <w:rsid w:val="000B28A2"/>
    <w:rsid w:val="000B2C4B"/>
    <w:rsid w:val="000B2F26"/>
    <w:rsid w:val="000B3230"/>
    <w:rsid w:val="000B33BB"/>
    <w:rsid w:val="000B38A0"/>
    <w:rsid w:val="000B3BA5"/>
    <w:rsid w:val="000B3F2C"/>
    <w:rsid w:val="000B4ACE"/>
    <w:rsid w:val="000B4CA8"/>
    <w:rsid w:val="000B4F5D"/>
    <w:rsid w:val="000B5164"/>
    <w:rsid w:val="000B58A3"/>
    <w:rsid w:val="000B6B7A"/>
    <w:rsid w:val="000B7E69"/>
    <w:rsid w:val="000C04BD"/>
    <w:rsid w:val="000C08DB"/>
    <w:rsid w:val="000C0A69"/>
    <w:rsid w:val="000C1422"/>
    <w:rsid w:val="000C1A69"/>
    <w:rsid w:val="000C1AD5"/>
    <w:rsid w:val="000C1FC3"/>
    <w:rsid w:val="000C213E"/>
    <w:rsid w:val="000C3AE3"/>
    <w:rsid w:val="000C4396"/>
    <w:rsid w:val="000C4448"/>
    <w:rsid w:val="000C4BB4"/>
    <w:rsid w:val="000C4D1C"/>
    <w:rsid w:val="000C4FC3"/>
    <w:rsid w:val="000C5292"/>
    <w:rsid w:val="000C58DE"/>
    <w:rsid w:val="000C625D"/>
    <w:rsid w:val="000C69A4"/>
    <w:rsid w:val="000C6DF6"/>
    <w:rsid w:val="000C7132"/>
    <w:rsid w:val="000C777B"/>
    <w:rsid w:val="000D046A"/>
    <w:rsid w:val="000D07E9"/>
    <w:rsid w:val="000D098A"/>
    <w:rsid w:val="000D1A82"/>
    <w:rsid w:val="000D1F8C"/>
    <w:rsid w:val="000D1F97"/>
    <w:rsid w:val="000D2465"/>
    <w:rsid w:val="000D258D"/>
    <w:rsid w:val="000D3084"/>
    <w:rsid w:val="000D3412"/>
    <w:rsid w:val="000D341E"/>
    <w:rsid w:val="000D3B7B"/>
    <w:rsid w:val="000D3D04"/>
    <w:rsid w:val="000D40EC"/>
    <w:rsid w:val="000D44ED"/>
    <w:rsid w:val="000D5196"/>
    <w:rsid w:val="000D54FC"/>
    <w:rsid w:val="000D5B5B"/>
    <w:rsid w:val="000D6E25"/>
    <w:rsid w:val="000D7B63"/>
    <w:rsid w:val="000D7E99"/>
    <w:rsid w:val="000E03C6"/>
    <w:rsid w:val="000E2339"/>
    <w:rsid w:val="000E2566"/>
    <w:rsid w:val="000E273A"/>
    <w:rsid w:val="000E34D6"/>
    <w:rsid w:val="000E37BE"/>
    <w:rsid w:val="000E3AC7"/>
    <w:rsid w:val="000E5167"/>
    <w:rsid w:val="000E54E3"/>
    <w:rsid w:val="000E655E"/>
    <w:rsid w:val="000E6B47"/>
    <w:rsid w:val="000E719B"/>
    <w:rsid w:val="000E74D2"/>
    <w:rsid w:val="000E78E2"/>
    <w:rsid w:val="000E7B32"/>
    <w:rsid w:val="000E7C85"/>
    <w:rsid w:val="000F0809"/>
    <w:rsid w:val="000F0DE2"/>
    <w:rsid w:val="000F1CD1"/>
    <w:rsid w:val="000F2439"/>
    <w:rsid w:val="000F24F2"/>
    <w:rsid w:val="000F3241"/>
    <w:rsid w:val="000F3529"/>
    <w:rsid w:val="000F3956"/>
    <w:rsid w:val="000F3CD5"/>
    <w:rsid w:val="000F3D1E"/>
    <w:rsid w:val="000F4103"/>
    <w:rsid w:val="000F42AB"/>
    <w:rsid w:val="000F4667"/>
    <w:rsid w:val="000F4839"/>
    <w:rsid w:val="000F4BB0"/>
    <w:rsid w:val="000F4F49"/>
    <w:rsid w:val="000F52F6"/>
    <w:rsid w:val="000F5B9F"/>
    <w:rsid w:val="000F5CBC"/>
    <w:rsid w:val="000F69BD"/>
    <w:rsid w:val="000F6F1A"/>
    <w:rsid w:val="000F7524"/>
    <w:rsid w:val="00100893"/>
    <w:rsid w:val="00100FCC"/>
    <w:rsid w:val="001023B9"/>
    <w:rsid w:val="0010241C"/>
    <w:rsid w:val="00102C7F"/>
    <w:rsid w:val="00102DB4"/>
    <w:rsid w:val="00102E2E"/>
    <w:rsid w:val="001033DE"/>
    <w:rsid w:val="00105E28"/>
    <w:rsid w:val="0010607D"/>
    <w:rsid w:val="0010612F"/>
    <w:rsid w:val="0010646C"/>
    <w:rsid w:val="00106A3C"/>
    <w:rsid w:val="00107887"/>
    <w:rsid w:val="0011031A"/>
    <w:rsid w:val="0011066D"/>
    <w:rsid w:val="001116D6"/>
    <w:rsid w:val="001118D0"/>
    <w:rsid w:val="00111AFE"/>
    <w:rsid w:val="001123E8"/>
    <w:rsid w:val="00113046"/>
    <w:rsid w:val="00113F2B"/>
    <w:rsid w:val="001143C1"/>
    <w:rsid w:val="001148E0"/>
    <w:rsid w:val="00114AB3"/>
    <w:rsid w:val="00114F83"/>
    <w:rsid w:val="0011641B"/>
    <w:rsid w:val="0011667C"/>
    <w:rsid w:val="001166CB"/>
    <w:rsid w:val="001167F0"/>
    <w:rsid w:val="00117DAE"/>
    <w:rsid w:val="00120592"/>
    <w:rsid w:val="0012073F"/>
    <w:rsid w:val="00120AC3"/>
    <w:rsid w:val="00120DEA"/>
    <w:rsid w:val="00121099"/>
    <w:rsid w:val="0012134B"/>
    <w:rsid w:val="0012208C"/>
    <w:rsid w:val="001231D3"/>
    <w:rsid w:val="00123257"/>
    <w:rsid w:val="001242E2"/>
    <w:rsid w:val="00124307"/>
    <w:rsid w:val="00124BB2"/>
    <w:rsid w:val="00124FB9"/>
    <w:rsid w:val="001257CB"/>
    <w:rsid w:val="001267A8"/>
    <w:rsid w:val="00127ABC"/>
    <w:rsid w:val="00127D04"/>
    <w:rsid w:val="00130E13"/>
    <w:rsid w:val="00131326"/>
    <w:rsid w:val="0013134F"/>
    <w:rsid w:val="00131DF6"/>
    <w:rsid w:val="0013205D"/>
    <w:rsid w:val="00132092"/>
    <w:rsid w:val="00132347"/>
    <w:rsid w:val="001330F2"/>
    <w:rsid w:val="00133164"/>
    <w:rsid w:val="001336A5"/>
    <w:rsid w:val="00134345"/>
    <w:rsid w:val="00134409"/>
    <w:rsid w:val="00134765"/>
    <w:rsid w:val="00135711"/>
    <w:rsid w:val="00135B43"/>
    <w:rsid w:val="00135E27"/>
    <w:rsid w:val="00135FF9"/>
    <w:rsid w:val="00136122"/>
    <w:rsid w:val="0013671F"/>
    <w:rsid w:val="00136744"/>
    <w:rsid w:val="00136D34"/>
    <w:rsid w:val="00137A6F"/>
    <w:rsid w:val="00137D06"/>
    <w:rsid w:val="00140954"/>
    <w:rsid w:val="00140B4E"/>
    <w:rsid w:val="00140D6C"/>
    <w:rsid w:val="00141286"/>
    <w:rsid w:val="00141420"/>
    <w:rsid w:val="00141433"/>
    <w:rsid w:val="00141810"/>
    <w:rsid w:val="00141F95"/>
    <w:rsid w:val="00141FCA"/>
    <w:rsid w:val="00141FE1"/>
    <w:rsid w:val="0014307B"/>
    <w:rsid w:val="00143223"/>
    <w:rsid w:val="0014380F"/>
    <w:rsid w:val="001444AC"/>
    <w:rsid w:val="00145240"/>
    <w:rsid w:val="00145B63"/>
    <w:rsid w:val="001463B5"/>
    <w:rsid w:val="00146884"/>
    <w:rsid w:val="0014743D"/>
    <w:rsid w:val="00147C80"/>
    <w:rsid w:val="00147D0F"/>
    <w:rsid w:val="00150471"/>
    <w:rsid w:val="00150819"/>
    <w:rsid w:val="00151115"/>
    <w:rsid w:val="0015154D"/>
    <w:rsid w:val="00151F5B"/>
    <w:rsid w:val="00152829"/>
    <w:rsid w:val="0015314F"/>
    <w:rsid w:val="00153938"/>
    <w:rsid w:val="00153C66"/>
    <w:rsid w:val="00154100"/>
    <w:rsid w:val="00154FBA"/>
    <w:rsid w:val="001550C7"/>
    <w:rsid w:val="00155137"/>
    <w:rsid w:val="00155BD3"/>
    <w:rsid w:val="001560D3"/>
    <w:rsid w:val="001567C5"/>
    <w:rsid w:val="00156AFA"/>
    <w:rsid w:val="001617BA"/>
    <w:rsid w:val="00161A14"/>
    <w:rsid w:val="00161BC1"/>
    <w:rsid w:val="001623B1"/>
    <w:rsid w:val="00164A17"/>
    <w:rsid w:val="00164FEE"/>
    <w:rsid w:val="001650C0"/>
    <w:rsid w:val="00165BE0"/>
    <w:rsid w:val="00166572"/>
    <w:rsid w:val="00166BA8"/>
    <w:rsid w:val="00166CED"/>
    <w:rsid w:val="00166EE5"/>
    <w:rsid w:val="00167D6D"/>
    <w:rsid w:val="00167F1A"/>
    <w:rsid w:val="0017043B"/>
    <w:rsid w:val="0017077C"/>
    <w:rsid w:val="00170D7D"/>
    <w:rsid w:val="0017121B"/>
    <w:rsid w:val="001714A0"/>
    <w:rsid w:val="00171575"/>
    <w:rsid w:val="00172317"/>
    <w:rsid w:val="00173011"/>
    <w:rsid w:val="00173304"/>
    <w:rsid w:val="001735C2"/>
    <w:rsid w:val="001737FE"/>
    <w:rsid w:val="00173F6A"/>
    <w:rsid w:val="00174775"/>
    <w:rsid w:val="001749F7"/>
    <w:rsid w:val="00174C77"/>
    <w:rsid w:val="00175528"/>
    <w:rsid w:val="0017594F"/>
    <w:rsid w:val="00177642"/>
    <w:rsid w:val="00177AF4"/>
    <w:rsid w:val="00177B5C"/>
    <w:rsid w:val="00177DB9"/>
    <w:rsid w:val="0018194A"/>
    <w:rsid w:val="00181BED"/>
    <w:rsid w:val="00181C36"/>
    <w:rsid w:val="00181EF7"/>
    <w:rsid w:val="00181F5F"/>
    <w:rsid w:val="00182A5F"/>
    <w:rsid w:val="00182AA0"/>
    <w:rsid w:val="00182B7F"/>
    <w:rsid w:val="00182E74"/>
    <w:rsid w:val="00182F69"/>
    <w:rsid w:val="001834F8"/>
    <w:rsid w:val="00184202"/>
    <w:rsid w:val="001849B0"/>
    <w:rsid w:val="00184A8D"/>
    <w:rsid w:val="00185477"/>
    <w:rsid w:val="00185973"/>
    <w:rsid w:val="0018616C"/>
    <w:rsid w:val="00190308"/>
    <w:rsid w:val="001904E5"/>
    <w:rsid w:val="00190833"/>
    <w:rsid w:val="00191419"/>
    <w:rsid w:val="00191476"/>
    <w:rsid w:val="00191C0C"/>
    <w:rsid w:val="00192987"/>
    <w:rsid w:val="00193027"/>
    <w:rsid w:val="00193749"/>
    <w:rsid w:val="00193EB3"/>
    <w:rsid w:val="00195353"/>
    <w:rsid w:val="0019596B"/>
    <w:rsid w:val="001959C4"/>
    <w:rsid w:val="001968F2"/>
    <w:rsid w:val="001969DA"/>
    <w:rsid w:val="00196A31"/>
    <w:rsid w:val="00197802"/>
    <w:rsid w:val="001979B0"/>
    <w:rsid w:val="00197B2D"/>
    <w:rsid w:val="00197C73"/>
    <w:rsid w:val="001A0FE0"/>
    <w:rsid w:val="001A1255"/>
    <w:rsid w:val="001A1EFA"/>
    <w:rsid w:val="001A1F6B"/>
    <w:rsid w:val="001A1FFF"/>
    <w:rsid w:val="001A2261"/>
    <w:rsid w:val="001A273B"/>
    <w:rsid w:val="001A2CEE"/>
    <w:rsid w:val="001A3238"/>
    <w:rsid w:val="001A33DF"/>
    <w:rsid w:val="001A3B77"/>
    <w:rsid w:val="001A43F7"/>
    <w:rsid w:val="001A45DF"/>
    <w:rsid w:val="001A5728"/>
    <w:rsid w:val="001A5ECE"/>
    <w:rsid w:val="001A6FBF"/>
    <w:rsid w:val="001A7A33"/>
    <w:rsid w:val="001A7AF7"/>
    <w:rsid w:val="001A7CC9"/>
    <w:rsid w:val="001B06C0"/>
    <w:rsid w:val="001B08D9"/>
    <w:rsid w:val="001B0A0D"/>
    <w:rsid w:val="001B163E"/>
    <w:rsid w:val="001B1AA5"/>
    <w:rsid w:val="001B298D"/>
    <w:rsid w:val="001B2F3F"/>
    <w:rsid w:val="001B3311"/>
    <w:rsid w:val="001B39BF"/>
    <w:rsid w:val="001B3D0F"/>
    <w:rsid w:val="001B3E95"/>
    <w:rsid w:val="001B4323"/>
    <w:rsid w:val="001B4D34"/>
    <w:rsid w:val="001B4DF2"/>
    <w:rsid w:val="001B625B"/>
    <w:rsid w:val="001B6E56"/>
    <w:rsid w:val="001B6E61"/>
    <w:rsid w:val="001C0514"/>
    <w:rsid w:val="001C0D5F"/>
    <w:rsid w:val="001C29B5"/>
    <w:rsid w:val="001C2E15"/>
    <w:rsid w:val="001C3214"/>
    <w:rsid w:val="001C32F6"/>
    <w:rsid w:val="001C39F3"/>
    <w:rsid w:val="001C43A3"/>
    <w:rsid w:val="001C4479"/>
    <w:rsid w:val="001C4D98"/>
    <w:rsid w:val="001C4F92"/>
    <w:rsid w:val="001C6220"/>
    <w:rsid w:val="001C74A7"/>
    <w:rsid w:val="001C7822"/>
    <w:rsid w:val="001C7B67"/>
    <w:rsid w:val="001D029F"/>
    <w:rsid w:val="001D105A"/>
    <w:rsid w:val="001D305A"/>
    <w:rsid w:val="001D3DF4"/>
    <w:rsid w:val="001D3F7F"/>
    <w:rsid w:val="001D45F8"/>
    <w:rsid w:val="001D5E3A"/>
    <w:rsid w:val="001D64FD"/>
    <w:rsid w:val="001D6639"/>
    <w:rsid w:val="001D716E"/>
    <w:rsid w:val="001D77AC"/>
    <w:rsid w:val="001D7F69"/>
    <w:rsid w:val="001E0020"/>
    <w:rsid w:val="001E0304"/>
    <w:rsid w:val="001E07A1"/>
    <w:rsid w:val="001E0900"/>
    <w:rsid w:val="001E0A22"/>
    <w:rsid w:val="001E1886"/>
    <w:rsid w:val="001E2629"/>
    <w:rsid w:val="001E2A97"/>
    <w:rsid w:val="001E3183"/>
    <w:rsid w:val="001E4B33"/>
    <w:rsid w:val="001E538A"/>
    <w:rsid w:val="001E5B54"/>
    <w:rsid w:val="001E6322"/>
    <w:rsid w:val="001E6526"/>
    <w:rsid w:val="001E6AD1"/>
    <w:rsid w:val="001E6B7D"/>
    <w:rsid w:val="001E6CD8"/>
    <w:rsid w:val="001E6D96"/>
    <w:rsid w:val="001E767D"/>
    <w:rsid w:val="001E7E38"/>
    <w:rsid w:val="001F0449"/>
    <w:rsid w:val="001F0E56"/>
    <w:rsid w:val="001F10C8"/>
    <w:rsid w:val="001F134A"/>
    <w:rsid w:val="001F1460"/>
    <w:rsid w:val="001F182C"/>
    <w:rsid w:val="001F2218"/>
    <w:rsid w:val="001F35DA"/>
    <w:rsid w:val="001F3CE9"/>
    <w:rsid w:val="001F3E35"/>
    <w:rsid w:val="001F3FC6"/>
    <w:rsid w:val="001F4007"/>
    <w:rsid w:val="001F4717"/>
    <w:rsid w:val="001F50F6"/>
    <w:rsid w:val="001F5649"/>
    <w:rsid w:val="001F5812"/>
    <w:rsid w:val="001F5A89"/>
    <w:rsid w:val="001F61D3"/>
    <w:rsid w:val="001F745A"/>
    <w:rsid w:val="001F74AF"/>
    <w:rsid w:val="00200177"/>
    <w:rsid w:val="00200379"/>
    <w:rsid w:val="00200B6B"/>
    <w:rsid w:val="00202BCF"/>
    <w:rsid w:val="00203EDD"/>
    <w:rsid w:val="00205437"/>
    <w:rsid w:val="00205794"/>
    <w:rsid w:val="00206AE8"/>
    <w:rsid w:val="00207438"/>
    <w:rsid w:val="00210630"/>
    <w:rsid w:val="00210824"/>
    <w:rsid w:val="00210840"/>
    <w:rsid w:val="00210EE6"/>
    <w:rsid w:val="00210F38"/>
    <w:rsid w:val="002111EA"/>
    <w:rsid w:val="00212755"/>
    <w:rsid w:val="002129FD"/>
    <w:rsid w:val="00212F8E"/>
    <w:rsid w:val="00213DD3"/>
    <w:rsid w:val="002140DF"/>
    <w:rsid w:val="00214C0F"/>
    <w:rsid w:val="00214C5D"/>
    <w:rsid w:val="00214F25"/>
    <w:rsid w:val="00215077"/>
    <w:rsid w:val="0021593A"/>
    <w:rsid w:val="00216FB6"/>
    <w:rsid w:val="00217DC7"/>
    <w:rsid w:val="002211D3"/>
    <w:rsid w:val="002218DE"/>
    <w:rsid w:val="00221DA9"/>
    <w:rsid w:val="00221F9E"/>
    <w:rsid w:val="002225E0"/>
    <w:rsid w:val="002233CB"/>
    <w:rsid w:val="00223F58"/>
    <w:rsid w:val="0022422D"/>
    <w:rsid w:val="002245CE"/>
    <w:rsid w:val="00224807"/>
    <w:rsid w:val="00224BB5"/>
    <w:rsid w:val="00224DFD"/>
    <w:rsid w:val="00224F2A"/>
    <w:rsid w:val="00224F83"/>
    <w:rsid w:val="00225135"/>
    <w:rsid w:val="002258A0"/>
    <w:rsid w:val="00226AB6"/>
    <w:rsid w:val="002305B3"/>
    <w:rsid w:val="0023075A"/>
    <w:rsid w:val="002315E5"/>
    <w:rsid w:val="00231BA2"/>
    <w:rsid w:val="00231C24"/>
    <w:rsid w:val="002321AE"/>
    <w:rsid w:val="002326BC"/>
    <w:rsid w:val="00232BDB"/>
    <w:rsid w:val="00233AA9"/>
    <w:rsid w:val="00234108"/>
    <w:rsid w:val="00234A4B"/>
    <w:rsid w:val="002353BE"/>
    <w:rsid w:val="00235A24"/>
    <w:rsid w:val="00235E27"/>
    <w:rsid w:val="00236052"/>
    <w:rsid w:val="002364EB"/>
    <w:rsid w:val="002367DB"/>
    <w:rsid w:val="00236A13"/>
    <w:rsid w:val="002373DC"/>
    <w:rsid w:val="00240968"/>
    <w:rsid w:val="00240A89"/>
    <w:rsid w:val="002410B1"/>
    <w:rsid w:val="002415B5"/>
    <w:rsid w:val="00241A63"/>
    <w:rsid w:val="00241BAD"/>
    <w:rsid w:val="00241C7B"/>
    <w:rsid w:val="00241F7D"/>
    <w:rsid w:val="002422C5"/>
    <w:rsid w:val="00242605"/>
    <w:rsid w:val="002426D8"/>
    <w:rsid w:val="0024286B"/>
    <w:rsid w:val="002428BB"/>
    <w:rsid w:val="00242B64"/>
    <w:rsid w:val="00242F0C"/>
    <w:rsid w:val="0024429E"/>
    <w:rsid w:val="00245251"/>
    <w:rsid w:val="0024715F"/>
    <w:rsid w:val="00247943"/>
    <w:rsid w:val="00247BEB"/>
    <w:rsid w:val="002506C7"/>
    <w:rsid w:val="0025089E"/>
    <w:rsid w:val="00250AB9"/>
    <w:rsid w:val="0025131F"/>
    <w:rsid w:val="0025137C"/>
    <w:rsid w:val="002525C5"/>
    <w:rsid w:val="0025268E"/>
    <w:rsid w:val="00252CCA"/>
    <w:rsid w:val="002530BE"/>
    <w:rsid w:val="0025371C"/>
    <w:rsid w:val="00254349"/>
    <w:rsid w:val="00254ADF"/>
    <w:rsid w:val="00255621"/>
    <w:rsid w:val="002557E5"/>
    <w:rsid w:val="0025619F"/>
    <w:rsid w:val="0025699E"/>
    <w:rsid w:val="0025719A"/>
    <w:rsid w:val="002604F4"/>
    <w:rsid w:val="002606A9"/>
    <w:rsid w:val="002608DB"/>
    <w:rsid w:val="00261D90"/>
    <w:rsid w:val="00262400"/>
    <w:rsid w:val="00263BED"/>
    <w:rsid w:val="002641BD"/>
    <w:rsid w:val="00264656"/>
    <w:rsid w:val="00264AE8"/>
    <w:rsid w:val="00264EB9"/>
    <w:rsid w:val="002654E3"/>
    <w:rsid w:val="0026659A"/>
    <w:rsid w:val="0026678A"/>
    <w:rsid w:val="002667D1"/>
    <w:rsid w:val="002676D8"/>
    <w:rsid w:val="00267982"/>
    <w:rsid w:val="00267CC8"/>
    <w:rsid w:val="0027019B"/>
    <w:rsid w:val="002707FF"/>
    <w:rsid w:val="00270E16"/>
    <w:rsid w:val="0027157D"/>
    <w:rsid w:val="002729D8"/>
    <w:rsid w:val="00272DA9"/>
    <w:rsid w:val="00272F0E"/>
    <w:rsid w:val="00273416"/>
    <w:rsid w:val="00273D04"/>
    <w:rsid w:val="002741F2"/>
    <w:rsid w:val="00274378"/>
    <w:rsid w:val="002765BA"/>
    <w:rsid w:val="002767E5"/>
    <w:rsid w:val="00276912"/>
    <w:rsid w:val="00276DB5"/>
    <w:rsid w:val="00277F38"/>
    <w:rsid w:val="00281124"/>
    <w:rsid w:val="0028134D"/>
    <w:rsid w:val="00281477"/>
    <w:rsid w:val="00281607"/>
    <w:rsid w:val="00282B87"/>
    <w:rsid w:val="00283294"/>
    <w:rsid w:val="002833A1"/>
    <w:rsid w:val="002835D1"/>
    <w:rsid w:val="00283725"/>
    <w:rsid w:val="00283843"/>
    <w:rsid w:val="00283B24"/>
    <w:rsid w:val="00283EF9"/>
    <w:rsid w:val="00284146"/>
    <w:rsid w:val="00284198"/>
    <w:rsid w:val="00284729"/>
    <w:rsid w:val="00284970"/>
    <w:rsid w:val="00285D6E"/>
    <w:rsid w:val="00285DCC"/>
    <w:rsid w:val="0028646E"/>
    <w:rsid w:val="00287FA7"/>
    <w:rsid w:val="002900CD"/>
    <w:rsid w:val="0029015B"/>
    <w:rsid w:val="00290301"/>
    <w:rsid w:val="0029081F"/>
    <w:rsid w:val="002909F9"/>
    <w:rsid w:val="00290DA3"/>
    <w:rsid w:val="00291147"/>
    <w:rsid w:val="00291C78"/>
    <w:rsid w:val="00291E04"/>
    <w:rsid w:val="00292035"/>
    <w:rsid w:val="002925F6"/>
    <w:rsid w:val="00292D1A"/>
    <w:rsid w:val="0029301E"/>
    <w:rsid w:val="00293BF4"/>
    <w:rsid w:val="00293D57"/>
    <w:rsid w:val="0029407C"/>
    <w:rsid w:val="00294118"/>
    <w:rsid w:val="002958C4"/>
    <w:rsid w:val="00295C4E"/>
    <w:rsid w:val="002967C2"/>
    <w:rsid w:val="00297129"/>
    <w:rsid w:val="00297900"/>
    <w:rsid w:val="00297C21"/>
    <w:rsid w:val="002A03DD"/>
    <w:rsid w:val="002A0C04"/>
    <w:rsid w:val="002A0ECF"/>
    <w:rsid w:val="002A1076"/>
    <w:rsid w:val="002A12F7"/>
    <w:rsid w:val="002A1A8B"/>
    <w:rsid w:val="002A22DC"/>
    <w:rsid w:val="002A2460"/>
    <w:rsid w:val="002A2983"/>
    <w:rsid w:val="002A32B1"/>
    <w:rsid w:val="002A364C"/>
    <w:rsid w:val="002A3993"/>
    <w:rsid w:val="002A3E00"/>
    <w:rsid w:val="002A5031"/>
    <w:rsid w:val="002A52D4"/>
    <w:rsid w:val="002A585D"/>
    <w:rsid w:val="002A5CB5"/>
    <w:rsid w:val="002A6205"/>
    <w:rsid w:val="002A6E1D"/>
    <w:rsid w:val="002A6F86"/>
    <w:rsid w:val="002A777F"/>
    <w:rsid w:val="002B0029"/>
    <w:rsid w:val="002B0071"/>
    <w:rsid w:val="002B0B41"/>
    <w:rsid w:val="002B13E2"/>
    <w:rsid w:val="002B1809"/>
    <w:rsid w:val="002B1CBA"/>
    <w:rsid w:val="002B1FEE"/>
    <w:rsid w:val="002B233E"/>
    <w:rsid w:val="002B30EC"/>
    <w:rsid w:val="002B3350"/>
    <w:rsid w:val="002B38B8"/>
    <w:rsid w:val="002B3B09"/>
    <w:rsid w:val="002B3E6A"/>
    <w:rsid w:val="002B43A9"/>
    <w:rsid w:val="002B4641"/>
    <w:rsid w:val="002B4A14"/>
    <w:rsid w:val="002B53CB"/>
    <w:rsid w:val="002B5E2B"/>
    <w:rsid w:val="002B616F"/>
    <w:rsid w:val="002B62EC"/>
    <w:rsid w:val="002B63E1"/>
    <w:rsid w:val="002B6AB4"/>
    <w:rsid w:val="002B7805"/>
    <w:rsid w:val="002B7A53"/>
    <w:rsid w:val="002C00DC"/>
    <w:rsid w:val="002C0709"/>
    <w:rsid w:val="002C10E6"/>
    <w:rsid w:val="002C1959"/>
    <w:rsid w:val="002C1AF4"/>
    <w:rsid w:val="002C1E7A"/>
    <w:rsid w:val="002C1EED"/>
    <w:rsid w:val="002C26D5"/>
    <w:rsid w:val="002C2D59"/>
    <w:rsid w:val="002C2E68"/>
    <w:rsid w:val="002C33D3"/>
    <w:rsid w:val="002C3B5D"/>
    <w:rsid w:val="002C3FCD"/>
    <w:rsid w:val="002C4252"/>
    <w:rsid w:val="002C4F81"/>
    <w:rsid w:val="002C6756"/>
    <w:rsid w:val="002C68F5"/>
    <w:rsid w:val="002C6C9F"/>
    <w:rsid w:val="002C6E3E"/>
    <w:rsid w:val="002C79F5"/>
    <w:rsid w:val="002C7F1C"/>
    <w:rsid w:val="002D075D"/>
    <w:rsid w:val="002D090D"/>
    <w:rsid w:val="002D0E58"/>
    <w:rsid w:val="002D1909"/>
    <w:rsid w:val="002D2139"/>
    <w:rsid w:val="002D2356"/>
    <w:rsid w:val="002D4094"/>
    <w:rsid w:val="002D4646"/>
    <w:rsid w:val="002D4A36"/>
    <w:rsid w:val="002D4EF3"/>
    <w:rsid w:val="002D5A2D"/>
    <w:rsid w:val="002D5CB3"/>
    <w:rsid w:val="002D5FB3"/>
    <w:rsid w:val="002D6815"/>
    <w:rsid w:val="002D6B25"/>
    <w:rsid w:val="002D6FCB"/>
    <w:rsid w:val="002D77B4"/>
    <w:rsid w:val="002D7A13"/>
    <w:rsid w:val="002E032F"/>
    <w:rsid w:val="002E035E"/>
    <w:rsid w:val="002E0BFA"/>
    <w:rsid w:val="002E1E6C"/>
    <w:rsid w:val="002E3C0E"/>
    <w:rsid w:val="002E3C7E"/>
    <w:rsid w:val="002E4AAB"/>
    <w:rsid w:val="002E5A14"/>
    <w:rsid w:val="002E5FC5"/>
    <w:rsid w:val="002E6402"/>
    <w:rsid w:val="002E76F9"/>
    <w:rsid w:val="002E7760"/>
    <w:rsid w:val="002F056A"/>
    <w:rsid w:val="002F1BEC"/>
    <w:rsid w:val="002F2002"/>
    <w:rsid w:val="002F25EA"/>
    <w:rsid w:val="002F2B7C"/>
    <w:rsid w:val="002F2FDD"/>
    <w:rsid w:val="002F31DF"/>
    <w:rsid w:val="002F3A05"/>
    <w:rsid w:val="002F4147"/>
    <w:rsid w:val="002F47D2"/>
    <w:rsid w:val="002F66B3"/>
    <w:rsid w:val="002F68C8"/>
    <w:rsid w:val="002F6F2A"/>
    <w:rsid w:val="002F70A8"/>
    <w:rsid w:val="002F727D"/>
    <w:rsid w:val="002F785C"/>
    <w:rsid w:val="002F7B45"/>
    <w:rsid w:val="002F7D22"/>
    <w:rsid w:val="003003A1"/>
    <w:rsid w:val="00300534"/>
    <w:rsid w:val="00300571"/>
    <w:rsid w:val="0030187B"/>
    <w:rsid w:val="00301B3E"/>
    <w:rsid w:val="00301D6B"/>
    <w:rsid w:val="0030217A"/>
    <w:rsid w:val="003021B6"/>
    <w:rsid w:val="0030229D"/>
    <w:rsid w:val="003022E1"/>
    <w:rsid w:val="0030230A"/>
    <w:rsid w:val="00302A03"/>
    <w:rsid w:val="00302BF1"/>
    <w:rsid w:val="00302DD9"/>
    <w:rsid w:val="00302F88"/>
    <w:rsid w:val="00303148"/>
    <w:rsid w:val="00304205"/>
    <w:rsid w:val="00304367"/>
    <w:rsid w:val="0030442D"/>
    <w:rsid w:val="00304A0F"/>
    <w:rsid w:val="00304D74"/>
    <w:rsid w:val="00305561"/>
    <w:rsid w:val="00305BDE"/>
    <w:rsid w:val="00305E06"/>
    <w:rsid w:val="00306084"/>
    <w:rsid w:val="00306DA7"/>
    <w:rsid w:val="0030760E"/>
    <w:rsid w:val="00307EC6"/>
    <w:rsid w:val="003108D4"/>
    <w:rsid w:val="00310A74"/>
    <w:rsid w:val="00310B12"/>
    <w:rsid w:val="0031144E"/>
    <w:rsid w:val="00311E3D"/>
    <w:rsid w:val="0031223C"/>
    <w:rsid w:val="00312DE8"/>
    <w:rsid w:val="00312F5D"/>
    <w:rsid w:val="00313D62"/>
    <w:rsid w:val="00314863"/>
    <w:rsid w:val="00314A4E"/>
    <w:rsid w:val="00314DEE"/>
    <w:rsid w:val="003153E6"/>
    <w:rsid w:val="00315775"/>
    <w:rsid w:val="00315E4B"/>
    <w:rsid w:val="00316863"/>
    <w:rsid w:val="003170A2"/>
    <w:rsid w:val="00317139"/>
    <w:rsid w:val="0032002D"/>
    <w:rsid w:val="00320194"/>
    <w:rsid w:val="0032043A"/>
    <w:rsid w:val="003205CB"/>
    <w:rsid w:val="00321786"/>
    <w:rsid w:val="00321FB8"/>
    <w:rsid w:val="00322C98"/>
    <w:rsid w:val="003244FE"/>
    <w:rsid w:val="00324B18"/>
    <w:rsid w:val="00324D11"/>
    <w:rsid w:val="003251A4"/>
    <w:rsid w:val="0032527D"/>
    <w:rsid w:val="003270DE"/>
    <w:rsid w:val="003271E5"/>
    <w:rsid w:val="00327A01"/>
    <w:rsid w:val="00327C4B"/>
    <w:rsid w:val="003300D0"/>
    <w:rsid w:val="0033158E"/>
    <w:rsid w:val="00331B24"/>
    <w:rsid w:val="003320DC"/>
    <w:rsid w:val="00333788"/>
    <w:rsid w:val="0033382B"/>
    <w:rsid w:val="003342E0"/>
    <w:rsid w:val="00334A4E"/>
    <w:rsid w:val="00334FA5"/>
    <w:rsid w:val="003355F9"/>
    <w:rsid w:val="00335995"/>
    <w:rsid w:val="00335F26"/>
    <w:rsid w:val="003361D4"/>
    <w:rsid w:val="0033624A"/>
    <w:rsid w:val="00337A99"/>
    <w:rsid w:val="0034026F"/>
    <w:rsid w:val="00340993"/>
    <w:rsid w:val="00340C28"/>
    <w:rsid w:val="00341933"/>
    <w:rsid w:val="00341D17"/>
    <w:rsid w:val="00341E05"/>
    <w:rsid w:val="003439BA"/>
    <w:rsid w:val="00344521"/>
    <w:rsid w:val="00345281"/>
    <w:rsid w:val="00345499"/>
    <w:rsid w:val="0034564D"/>
    <w:rsid w:val="00346D3A"/>
    <w:rsid w:val="00346E0B"/>
    <w:rsid w:val="0035080B"/>
    <w:rsid w:val="00350E2F"/>
    <w:rsid w:val="0035138A"/>
    <w:rsid w:val="003517E0"/>
    <w:rsid w:val="00351BD4"/>
    <w:rsid w:val="003522F4"/>
    <w:rsid w:val="003535AB"/>
    <w:rsid w:val="00353BC5"/>
    <w:rsid w:val="00354572"/>
    <w:rsid w:val="00354928"/>
    <w:rsid w:val="003549EA"/>
    <w:rsid w:val="00354FD8"/>
    <w:rsid w:val="00355815"/>
    <w:rsid w:val="00355F95"/>
    <w:rsid w:val="00355FFC"/>
    <w:rsid w:val="00356B5C"/>
    <w:rsid w:val="00357038"/>
    <w:rsid w:val="00357511"/>
    <w:rsid w:val="0036077D"/>
    <w:rsid w:val="00360FE8"/>
    <w:rsid w:val="003611E1"/>
    <w:rsid w:val="00361323"/>
    <w:rsid w:val="0036154F"/>
    <w:rsid w:val="00361612"/>
    <w:rsid w:val="003620F8"/>
    <w:rsid w:val="00362892"/>
    <w:rsid w:val="00363974"/>
    <w:rsid w:val="00364609"/>
    <w:rsid w:val="00364A87"/>
    <w:rsid w:val="00364BDA"/>
    <w:rsid w:val="00364D72"/>
    <w:rsid w:val="003656D6"/>
    <w:rsid w:val="003668E8"/>
    <w:rsid w:val="00366BB3"/>
    <w:rsid w:val="00367A7A"/>
    <w:rsid w:val="0037181A"/>
    <w:rsid w:val="003721A6"/>
    <w:rsid w:val="00372861"/>
    <w:rsid w:val="00372C4D"/>
    <w:rsid w:val="00373036"/>
    <w:rsid w:val="0037336E"/>
    <w:rsid w:val="0037341A"/>
    <w:rsid w:val="00373892"/>
    <w:rsid w:val="00373B99"/>
    <w:rsid w:val="00373D4E"/>
    <w:rsid w:val="00373F67"/>
    <w:rsid w:val="00375A89"/>
    <w:rsid w:val="00375FF7"/>
    <w:rsid w:val="0037636A"/>
    <w:rsid w:val="003767A0"/>
    <w:rsid w:val="00377368"/>
    <w:rsid w:val="00377E9C"/>
    <w:rsid w:val="00380112"/>
    <w:rsid w:val="003806E0"/>
    <w:rsid w:val="00380A78"/>
    <w:rsid w:val="00380AB7"/>
    <w:rsid w:val="00381206"/>
    <w:rsid w:val="003826D8"/>
    <w:rsid w:val="00382C68"/>
    <w:rsid w:val="00382C84"/>
    <w:rsid w:val="00382D9B"/>
    <w:rsid w:val="00383604"/>
    <w:rsid w:val="00383842"/>
    <w:rsid w:val="00383DD7"/>
    <w:rsid w:val="003840FC"/>
    <w:rsid w:val="0038530E"/>
    <w:rsid w:val="00385512"/>
    <w:rsid w:val="003862C3"/>
    <w:rsid w:val="00387028"/>
    <w:rsid w:val="0038799E"/>
    <w:rsid w:val="00387C75"/>
    <w:rsid w:val="00387D0E"/>
    <w:rsid w:val="00391497"/>
    <w:rsid w:val="0039166A"/>
    <w:rsid w:val="00391B35"/>
    <w:rsid w:val="00391CAA"/>
    <w:rsid w:val="00392B12"/>
    <w:rsid w:val="00392C59"/>
    <w:rsid w:val="00392CD7"/>
    <w:rsid w:val="00392E29"/>
    <w:rsid w:val="00393202"/>
    <w:rsid w:val="0039330B"/>
    <w:rsid w:val="00393477"/>
    <w:rsid w:val="00393A8A"/>
    <w:rsid w:val="00393AE7"/>
    <w:rsid w:val="00393DD7"/>
    <w:rsid w:val="003967F7"/>
    <w:rsid w:val="00397274"/>
    <w:rsid w:val="003973AA"/>
    <w:rsid w:val="00397CE6"/>
    <w:rsid w:val="00397DB7"/>
    <w:rsid w:val="00397F71"/>
    <w:rsid w:val="003A0604"/>
    <w:rsid w:val="003A19D1"/>
    <w:rsid w:val="003A1D38"/>
    <w:rsid w:val="003A232B"/>
    <w:rsid w:val="003A2B00"/>
    <w:rsid w:val="003A2BE6"/>
    <w:rsid w:val="003A33FC"/>
    <w:rsid w:val="003A37DE"/>
    <w:rsid w:val="003A39C3"/>
    <w:rsid w:val="003A3B9D"/>
    <w:rsid w:val="003A3EF6"/>
    <w:rsid w:val="003A406A"/>
    <w:rsid w:val="003A442B"/>
    <w:rsid w:val="003A51D3"/>
    <w:rsid w:val="003A6389"/>
    <w:rsid w:val="003A6478"/>
    <w:rsid w:val="003A6FF2"/>
    <w:rsid w:val="003A731C"/>
    <w:rsid w:val="003A7499"/>
    <w:rsid w:val="003A7DE8"/>
    <w:rsid w:val="003B0142"/>
    <w:rsid w:val="003B0AB7"/>
    <w:rsid w:val="003B197D"/>
    <w:rsid w:val="003B2C3C"/>
    <w:rsid w:val="003B2E03"/>
    <w:rsid w:val="003B342D"/>
    <w:rsid w:val="003B3CAD"/>
    <w:rsid w:val="003B3F5F"/>
    <w:rsid w:val="003B422E"/>
    <w:rsid w:val="003B4599"/>
    <w:rsid w:val="003B4988"/>
    <w:rsid w:val="003B66F2"/>
    <w:rsid w:val="003B699D"/>
    <w:rsid w:val="003B6E75"/>
    <w:rsid w:val="003B711B"/>
    <w:rsid w:val="003B732E"/>
    <w:rsid w:val="003B7C7D"/>
    <w:rsid w:val="003C0313"/>
    <w:rsid w:val="003C05FE"/>
    <w:rsid w:val="003C07E4"/>
    <w:rsid w:val="003C286D"/>
    <w:rsid w:val="003C28BF"/>
    <w:rsid w:val="003C2B93"/>
    <w:rsid w:val="003C30C8"/>
    <w:rsid w:val="003C3A5C"/>
    <w:rsid w:val="003C3CC0"/>
    <w:rsid w:val="003C4C20"/>
    <w:rsid w:val="003C4C26"/>
    <w:rsid w:val="003C5395"/>
    <w:rsid w:val="003C580A"/>
    <w:rsid w:val="003C5DEF"/>
    <w:rsid w:val="003C64E2"/>
    <w:rsid w:val="003C6C80"/>
    <w:rsid w:val="003C7566"/>
    <w:rsid w:val="003C7765"/>
    <w:rsid w:val="003C7CDB"/>
    <w:rsid w:val="003D042B"/>
    <w:rsid w:val="003D08BB"/>
    <w:rsid w:val="003D19D6"/>
    <w:rsid w:val="003D200B"/>
    <w:rsid w:val="003D2200"/>
    <w:rsid w:val="003D2419"/>
    <w:rsid w:val="003D2561"/>
    <w:rsid w:val="003D2871"/>
    <w:rsid w:val="003D30F0"/>
    <w:rsid w:val="003D32F9"/>
    <w:rsid w:val="003D3630"/>
    <w:rsid w:val="003D371C"/>
    <w:rsid w:val="003D3B70"/>
    <w:rsid w:val="003D4167"/>
    <w:rsid w:val="003D4646"/>
    <w:rsid w:val="003D4734"/>
    <w:rsid w:val="003D4BC5"/>
    <w:rsid w:val="003D4F61"/>
    <w:rsid w:val="003D6106"/>
    <w:rsid w:val="003D6622"/>
    <w:rsid w:val="003D6663"/>
    <w:rsid w:val="003D6D6B"/>
    <w:rsid w:val="003D7D57"/>
    <w:rsid w:val="003E0493"/>
    <w:rsid w:val="003E065F"/>
    <w:rsid w:val="003E087E"/>
    <w:rsid w:val="003E0C3F"/>
    <w:rsid w:val="003E15F3"/>
    <w:rsid w:val="003E1844"/>
    <w:rsid w:val="003E184F"/>
    <w:rsid w:val="003E1850"/>
    <w:rsid w:val="003E1D7F"/>
    <w:rsid w:val="003E2C40"/>
    <w:rsid w:val="003E303B"/>
    <w:rsid w:val="003E321B"/>
    <w:rsid w:val="003E3363"/>
    <w:rsid w:val="003E3657"/>
    <w:rsid w:val="003E3DE9"/>
    <w:rsid w:val="003E4318"/>
    <w:rsid w:val="003E4728"/>
    <w:rsid w:val="003E4AD5"/>
    <w:rsid w:val="003E4B81"/>
    <w:rsid w:val="003E4C07"/>
    <w:rsid w:val="003E61A3"/>
    <w:rsid w:val="003E6653"/>
    <w:rsid w:val="003E6CE4"/>
    <w:rsid w:val="003E72CD"/>
    <w:rsid w:val="003E74AC"/>
    <w:rsid w:val="003E75DE"/>
    <w:rsid w:val="003E7D3B"/>
    <w:rsid w:val="003E7E8D"/>
    <w:rsid w:val="003F029F"/>
    <w:rsid w:val="003F03E9"/>
    <w:rsid w:val="003F04AE"/>
    <w:rsid w:val="003F0687"/>
    <w:rsid w:val="003F0BF1"/>
    <w:rsid w:val="003F0CC2"/>
    <w:rsid w:val="003F151E"/>
    <w:rsid w:val="003F1AB4"/>
    <w:rsid w:val="003F2479"/>
    <w:rsid w:val="003F2E7C"/>
    <w:rsid w:val="003F31EC"/>
    <w:rsid w:val="003F3CCB"/>
    <w:rsid w:val="003F42CF"/>
    <w:rsid w:val="003F4AD0"/>
    <w:rsid w:val="003F4E26"/>
    <w:rsid w:val="003F4F36"/>
    <w:rsid w:val="003F5DDB"/>
    <w:rsid w:val="003F6866"/>
    <w:rsid w:val="003F6878"/>
    <w:rsid w:val="003F6D6B"/>
    <w:rsid w:val="003F6D98"/>
    <w:rsid w:val="003F711A"/>
    <w:rsid w:val="003F7BB6"/>
    <w:rsid w:val="003F7F6E"/>
    <w:rsid w:val="00400881"/>
    <w:rsid w:val="004018C9"/>
    <w:rsid w:val="00402646"/>
    <w:rsid w:val="00402B48"/>
    <w:rsid w:val="00403449"/>
    <w:rsid w:val="00403459"/>
    <w:rsid w:val="004037E3"/>
    <w:rsid w:val="00403E8C"/>
    <w:rsid w:val="0040461D"/>
    <w:rsid w:val="004046A6"/>
    <w:rsid w:val="004046C3"/>
    <w:rsid w:val="00404866"/>
    <w:rsid w:val="00404D13"/>
    <w:rsid w:val="00404DC0"/>
    <w:rsid w:val="004051EC"/>
    <w:rsid w:val="004055F3"/>
    <w:rsid w:val="00406365"/>
    <w:rsid w:val="00406418"/>
    <w:rsid w:val="0040647C"/>
    <w:rsid w:val="00406CAE"/>
    <w:rsid w:val="00407DD8"/>
    <w:rsid w:val="00407E77"/>
    <w:rsid w:val="00410570"/>
    <w:rsid w:val="004111B3"/>
    <w:rsid w:val="0041143E"/>
    <w:rsid w:val="004118C5"/>
    <w:rsid w:val="00411D6C"/>
    <w:rsid w:val="00412415"/>
    <w:rsid w:val="00412879"/>
    <w:rsid w:val="0041360E"/>
    <w:rsid w:val="00413848"/>
    <w:rsid w:val="0041390E"/>
    <w:rsid w:val="00415024"/>
    <w:rsid w:val="00415813"/>
    <w:rsid w:val="004158C8"/>
    <w:rsid w:val="00415F46"/>
    <w:rsid w:val="00416482"/>
    <w:rsid w:val="0041655D"/>
    <w:rsid w:val="00416941"/>
    <w:rsid w:val="00416B79"/>
    <w:rsid w:val="0041709F"/>
    <w:rsid w:val="00417737"/>
    <w:rsid w:val="00417E2D"/>
    <w:rsid w:val="004217D5"/>
    <w:rsid w:val="00421B5A"/>
    <w:rsid w:val="00421B7B"/>
    <w:rsid w:val="00421CE5"/>
    <w:rsid w:val="00421D74"/>
    <w:rsid w:val="00421D77"/>
    <w:rsid w:val="00421EE9"/>
    <w:rsid w:val="00422081"/>
    <w:rsid w:val="00422268"/>
    <w:rsid w:val="00422679"/>
    <w:rsid w:val="004228E5"/>
    <w:rsid w:val="00422B05"/>
    <w:rsid w:val="00422DF3"/>
    <w:rsid w:val="0042331E"/>
    <w:rsid w:val="004233A5"/>
    <w:rsid w:val="0042347B"/>
    <w:rsid w:val="004234F1"/>
    <w:rsid w:val="004239BD"/>
    <w:rsid w:val="00423C3C"/>
    <w:rsid w:val="00423CE7"/>
    <w:rsid w:val="00423E05"/>
    <w:rsid w:val="00423EE1"/>
    <w:rsid w:val="00423FB0"/>
    <w:rsid w:val="00424691"/>
    <w:rsid w:val="004249D0"/>
    <w:rsid w:val="00424DCF"/>
    <w:rsid w:val="00425221"/>
    <w:rsid w:val="00426325"/>
    <w:rsid w:val="00426B8C"/>
    <w:rsid w:val="00427203"/>
    <w:rsid w:val="00427A04"/>
    <w:rsid w:val="00427C22"/>
    <w:rsid w:val="00430177"/>
    <w:rsid w:val="004301E7"/>
    <w:rsid w:val="00430A87"/>
    <w:rsid w:val="004319FA"/>
    <w:rsid w:val="00431CE3"/>
    <w:rsid w:val="00432515"/>
    <w:rsid w:val="00432EEA"/>
    <w:rsid w:val="00433118"/>
    <w:rsid w:val="00433844"/>
    <w:rsid w:val="00433BDF"/>
    <w:rsid w:val="0043429F"/>
    <w:rsid w:val="00434468"/>
    <w:rsid w:val="00434C53"/>
    <w:rsid w:val="004357CD"/>
    <w:rsid w:val="004359E2"/>
    <w:rsid w:val="00435C24"/>
    <w:rsid w:val="00435EF8"/>
    <w:rsid w:val="0043681B"/>
    <w:rsid w:val="00437EB5"/>
    <w:rsid w:val="00437F7F"/>
    <w:rsid w:val="0044075A"/>
    <w:rsid w:val="00440A02"/>
    <w:rsid w:val="00440DD4"/>
    <w:rsid w:val="00441FD6"/>
    <w:rsid w:val="0044206D"/>
    <w:rsid w:val="0044287F"/>
    <w:rsid w:val="00442D5B"/>
    <w:rsid w:val="0044317F"/>
    <w:rsid w:val="00443813"/>
    <w:rsid w:val="00443B00"/>
    <w:rsid w:val="00443BA8"/>
    <w:rsid w:val="0044407F"/>
    <w:rsid w:val="00444211"/>
    <w:rsid w:val="0044455E"/>
    <w:rsid w:val="0044461D"/>
    <w:rsid w:val="00444C2A"/>
    <w:rsid w:val="0044510D"/>
    <w:rsid w:val="00445BED"/>
    <w:rsid w:val="00445D5A"/>
    <w:rsid w:val="00446494"/>
    <w:rsid w:val="0044655B"/>
    <w:rsid w:val="00446AC0"/>
    <w:rsid w:val="00446BDA"/>
    <w:rsid w:val="0044743E"/>
    <w:rsid w:val="004476C5"/>
    <w:rsid w:val="00447CED"/>
    <w:rsid w:val="00447E68"/>
    <w:rsid w:val="0045067D"/>
    <w:rsid w:val="00450971"/>
    <w:rsid w:val="00450A5F"/>
    <w:rsid w:val="00450BA4"/>
    <w:rsid w:val="004511ED"/>
    <w:rsid w:val="004512BB"/>
    <w:rsid w:val="00451D48"/>
    <w:rsid w:val="004520DC"/>
    <w:rsid w:val="00452202"/>
    <w:rsid w:val="00452726"/>
    <w:rsid w:val="00452CF9"/>
    <w:rsid w:val="00452D71"/>
    <w:rsid w:val="0045376D"/>
    <w:rsid w:val="00454EC8"/>
    <w:rsid w:val="00455404"/>
    <w:rsid w:val="00455533"/>
    <w:rsid w:val="00456307"/>
    <w:rsid w:val="00456591"/>
    <w:rsid w:val="00456792"/>
    <w:rsid w:val="00456D7A"/>
    <w:rsid w:val="0045707D"/>
    <w:rsid w:val="00457D40"/>
    <w:rsid w:val="00460B3F"/>
    <w:rsid w:val="00460BDC"/>
    <w:rsid w:val="00462CAA"/>
    <w:rsid w:val="004635AB"/>
    <w:rsid w:val="004637FF"/>
    <w:rsid w:val="00464180"/>
    <w:rsid w:val="004658D3"/>
    <w:rsid w:val="00465C72"/>
    <w:rsid w:val="00465CCF"/>
    <w:rsid w:val="00466AC3"/>
    <w:rsid w:val="00466AE0"/>
    <w:rsid w:val="00466F71"/>
    <w:rsid w:val="004703F3"/>
    <w:rsid w:val="0047079C"/>
    <w:rsid w:val="00470F3F"/>
    <w:rsid w:val="0047157D"/>
    <w:rsid w:val="00471A01"/>
    <w:rsid w:val="004723AD"/>
    <w:rsid w:val="00472833"/>
    <w:rsid w:val="00472B6C"/>
    <w:rsid w:val="004732AB"/>
    <w:rsid w:val="004733AF"/>
    <w:rsid w:val="00473F8F"/>
    <w:rsid w:val="004756E3"/>
    <w:rsid w:val="0047635F"/>
    <w:rsid w:val="00476499"/>
    <w:rsid w:val="004766C0"/>
    <w:rsid w:val="00476AE7"/>
    <w:rsid w:val="004771AA"/>
    <w:rsid w:val="00477721"/>
    <w:rsid w:val="004805C3"/>
    <w:rsid w:val="00480AD1"/>
    <w:rsid w:val="00480C97"/>
    <w:rsid w:val="00480D59"/>
    <w:rsid w:val="00480F7C"/>
    <w:rsid w:val="0048253B"/>
    <w:rsid w:val="004837AC"/>
    <w:rsid w:val="00483B6F"/>
    <w:rsid w:val="00483DC6"/>
    <w:rsid w:val="00484872"/>
    <w:rsid w:val="00484A90"/>
    <w:rsid w:val="0048571B"/>
    <w:rsid w:val="00485C1A"/>
    <w:rsid w:val="00487374"/>
    <w:rsid w:val="0048743E"/>
    <w:rsid w:val="00487827"/>
    <w:rsid w:val="004878B4"/>
    <w:rsid w:val="004914A0"/>
    <w:rsid w:val="00491789"/>
    <w:rsid w:val="00491A02"/>
    <w:rsid w:val="00493506"/>
    <w:rsid w:val="004936BA"/>
    <w:rsid w:val="0049480F"/>
    <w:rsid w:val="004951E9"/>
    <w:rsid w:val="00495202"/>
    <w:rsid w:val="004971B0"/>
    <w:rsid w:val="004A00C4"/>
    <w:rsid w:val="004A0991"/>
    <w:rsid w:val="004A1101"/>
    <w:rsid w:val="004A1106"/>
    <w:rsid w:val="004A1545"/>
    <w:rsid w:val="004A1977"/>
    <w:rsid w:val="004A1A46"/>
    <w:rsid w:val="004A2F8B"/>
    <w:rsid w:val="004A303F"/>
    <w:rsid w:val="004A33E3"/>
    <w:rsid w:val="004A4259"/>
    <w:rsid w:val="004A446B"/>
    <w:rsid w:val="004A51C8"/>
    <w:rsid w:val="004A5357"/>
    <w:rsid w:val="004A580E"/>
    <w:rsid w:val="004A5F1B"/>
    <w:rsid w:val="004A6472"/>
    <w:rsid w:val="004A6BC4"/>
    <w:rsid w:val="004A742C"/>
    <w:rsid w:val="004A7BA2"/>
    <w:rsid w:val="004B062B"/>
    <w:rsid w:val="004B176C"/>
    <w:rsid w:val="004B1BB7"/>
    <w:rsid w:val="004B27E7"/>
    <w:rsid w:val="004B2CE8"/>
    <w:rsid w:val="004B3A67"/>
    <w:rsid w:val="004B4647"/>
    <w:rsid w:val="004B51FE"/>
    <w:rsid w:val="004B5881"/>
    <w:rsid w:val="004B6287"/>
    <w:rsid w:val="004B63CA"/>
    <w:rsid w:val="004B63D4"/>
    <w:rsid w:val="004B6BB0"/>
    <w:rsid w:val="004B72F4"/>
    <w:rsid w:val="004B770C"/>
    <w:rsid w:val="004B7FA3"/>
    <w:rsid w:val="004C0124"/>
    <w:rsid w:val="004C0457"/>
    <w:rsid w:val="004C0616"/>
    <w:rsid w:val="004C0F16"/>
    <w:rsid w:val="004C11AC"/>
    <w:rsid w:val="004C11CB"/>
    <w:rsid w:val="004C1232"/>
    <w:rsid w:val="004C15EE"/>
    <w:rsid w:val="004C1FEA"/>
    <w:rsid w:val="004C245C"/>
    <w:rsid w:val="004C3D06"/>
    <w:rsid w:val="004C4D2C"/>
    <w:rsid w:val="004C4D67"/>
    <w:rsid w:val="004C5773"/>
    <w:rsid w:val="004C6617"/>
    <w:rsid w:val="004C671A"/>
    <w:rsid w:val="004C6819"/>
    <w:rsid w:val="004C79C8"/>
    <w:rsid w:val="004C7DD4"/>
    <w:rsid w:val="004D12F2"/>
    <w:rsid w:val="004D1DA3"/>
    <w:rsid w:val="004D226B"/>
    <w:rsid w:val="004D23D4"/>
    <w:rsid w:val="004D26A3"/>
    <w:rsid w:val="004D2A9F"/>
    <w:rsid w:val="004D2E69"/>
    <w:rsid w:val="004D314A"/>
    <w:rsid w:val="004D325C"/>
    <w:rsid w:val="004D4161"/>
    <w:rsid w:val="004D5098"/>
    <w:rsid w:val="004D53F6"/>
    <w:rsid w:val="004D5F36"/>
    <w:rsid w:val="004D6257"/>
    <w:rsid w:val="004D65E8"/>
    <w:rsid w:val="004D699C"/>
    <w:rsid w:val="004D6CE5"/>
    <w:rsid w:val="004D74CC"/>
    <w:rsid w:val="004D772A"/>
    <w:rsid w:val="004E021F"/>
    <w:rsid w:val="004E03BC"/>
    <w:rsid w:val="004E0497"/>
    <w:rsid w:val="004E0DCC"/>
    <w:rsid w:val="004E1436"/>
    <w:rsid w:val="004E1761"/>
    <w:rsid w:val="004E1C02"/>
    <w:rsid w:val="004E2276"/>
    <w:rsid w:val="004E2747"/>
    <w:rsid w:val="004E2791"/>
    <w:rsid w:val="004E29F7"/>
    <w:rsid w:val="004E3010"/>
    <w:rsid w:val="004E302B"/>
    <w:rsid w:val="004E3639"/>
    <w:rsid w:val="004E3E7B"/>
    <w:rsid w:val="004E4779"/>
    <w:rsid w:val="004E478D"/>
    <w:rsid w:val="004E5026"/>
    <w:rsid w:val="004E556D"/>
    <w:rsid w:val="004E5B1D"/>
    <w:rsid w:val="004E5D94"/>
    <w:rsid w:val="004E5F36"/>
    <w:rsid w:val="004E6082"/>
    <w:rsid w:val="004E7B4A"/>
    <w:rsid w:val="004E7DE5"/>
    <w:rsid w:val="004F00BC"/>
    <w:rsid w:val="004F1BA4"/>
    <w:rsid w:val="004F2255"/>
    <w:rsid w:val="004F22E3"/>
    <w:rsid w:val="004F2D5B"/>
    <w:rsid w:val="004F31A6"/>
    <w:rsid w:val="004F33FE"/>
    <w:rsid w:val="004F364A"/>
    <w:rsid w:val="004F3745"/>
    <w:rsid w:val="004F3D1E"/>
    <w:rsid w:val="004F4339"/>
    <w:rsid w:val="004F45B9"/>
    <w:rsid w:val="004F4D7D"/>
    <w:rsid w:val="004F535F"/>
    <w:rsid w:val="004F56C8"/>
    <w:rsid w:val="004F5717"/>
    <w:rsid w:val="004F5724"/>
    <w:rsid w:val="004F5F12"/>
    <w:rsid w:val="004F60B4"/>
    <w:rsid w:val="004F6192"/>
    <w:rsid w:val="004F6374"/>
    <w:rsid w:val="004F6626"/>
    <w:rsid w:val="004F68B4"/>
    <w:rsid w:val="004F6A31"/>
    <w:rsid w:val="004F6BA2"/>
    <w:rsid w:val="004F6CEA"/>
    <w:rsid w:val="004F7586"/>
    <w:rsid w:val="004F7B7A"/>
    <w:rsid w:val="0050071F"/>
    <w:rsid w:val="00501122"/>
    <w:rsid w:val="00501AE0"/>
    <w:rsid w:val="00501C81"/>
    <w:rsid w:val="00502084"/>
    <w:rsid w:val="0050229F"/>
    <w:rsid w:val="005026FB"/>
    <w:rsid w:val="00502802"/>
    <w:rsid w:val="00502CDB"/>
    <w:rsid w:val="00503DF1"/>
    <w:rsid w:val="00503F26"/>
    <w:rsid w:val="00504082"/>
    <w:rsid w:val="00504833"/>
    <w:rsid w:val="0050542B"/>
    <w:rsid w:val="00505551"/>
    <w:rsid w:val="00505EFE"/>
    <w:rsid w:val="00506633"/>
    <w:rsid w:val="00507174"/>
    <w:rsid w:val="005075CB"/>
    <w:rsid w:val="00507999"/>
    <w:rsid w:val="00507B9D"/>
    <w:rsid w:val="0051022A"/>
    <w:rsid w:val="005105AA"/>
    <w:rsid w:val="00510CA2"/>
    <w:rsid w:val="005110F5"/>
    <w:rsid w:val="00511630"/>
    <w:rsid w:val="00511711"/>
    <w:rsid w:val="00511C47"/>
    <w:rsid w:val="0051236D"/>
    <w:rsid w:val="005128C4"/>
    <w:rsid w:val="00512D09"/>
    <w:rsid w:val="00513277"/>
    <w:rsid w:val="0051369E"/>
    <w:rsid w:val="005137AB"/>
    <w:rsid w:val="00513A74"/>
    <w:rsid w:val="005151F9"/>
    <w:rsid w:val="005153BB"/>
    <w:rsid w:val="00515A74"/>
    <w:rsid w:val="00515F3C"/>
    <w:rsid w:val="00516CF9"/>
    <w:rsid w:val="00517279"/>
    <w:rsid w:val="0051753D"/>
    <w:rsid w:val="00517554"/>
    <w:rsid w:val="005200CC"/>
    <w:rsid w:val="00520299"/>
    <w:rsid w:val="005202E8"/>
    <w:rsid w:val="005203E5"/>
    <w:rsid w:val="005225BC"/>
    <w:rsid w:val="0052315C"/>
    <w:rsid w:val="00523CB8"/>
    <w:rsid w:val="005240BF"/>
    <w:rsid w:val="00524615"/>
    <w:rsid w:val="00524DB6"/>
    <w:rsid w:val="00524DE9"/>
    <w:rsid w:val="00525072"/>
    <w:rsid w:val="00525AEB"/>
    <w:rsid w:val="00525CF4"/>
    <w:rsid w:val="00527268"/>
    <w:rsid w:val="00527CB9"/>
    <w:rsid w:val="00527E68"/>
    <w:rsid w:val="00530344"/>
    <w:rsid w:val="00532D14"/>
    <w:rsid w:val="0053309F"/>
    <w:rsid w:val="0053327D"/>
    <w:rsid w:val="00533716"/>
    <w:rsid w:val="005339CB"/>
    <w:rsid w:val="00534E89"/>
    <w:rsid w:val="00534EA4"/>
    <w:rsid w:val="00535082"/>
    <w:rsid w:val="0053534D"/>
    <w:rsid w:val="00535413"/>
    <w:rsid w:val="005354C3"/>
    <w:rsid w:val="0053607F"/>
    <w:rsid w:val="005367E4"/>
    <w:rsid w:val="00536CF2"/>
    <w:rsid w:val="00536DBF"/>
    <w:rsid w:val="005375A0"/>
    <w:rsid w:val="00540A9E"/>
    <w:rsid w:val="00540E7D"/>
    <w:rsid w:val="0054103E"/>
    <w:rsid w:val="0054107A"/>
    <w:rsid w:val="00541612"/>
    <w:rsid w:val="00541BFC"/>
    <w:rsid w:val="005426F3"/>
    <w:rsid w:val="005428A7"/>
    <w:rsid w:val="00542AA6"/>
    <w:rsid w:val="00542BDA"/>
    <w:rsid w:val="00543006"/>
    <w:rsid w:val="005435A9"/>
    <w:rsid w:val="00543D67"/>
    <w:rsid w:val="005441CB"/>
    <w:rsid w:val="00544581"/>
    <w:rsid w:val="00544815"/>
    <w:rsid w:val="00545856"/>
    <w:rsid w:val="005462A9"/>
    <w:rsid w:val="005465FF"/>
    <w:rsid w:val="0054792A"/>
    <w:rsid w:val="00547AA6"/>
    <w:rsid w:val="00550F1B"/>
    <w:rsid w:val="0055157D"/>
    <w:rsid w:val="00553491"/>
    <w:rsid w:val="005535FF"/>
    <w:rsid w:val="005537D8"/>
    <w:rsid w:val="00553EF1"/>
    <w:rsid w:val="0055489D"/>
    <w:rsid w:val="00554B0D"/>
    <w:rsid w:val="00555945"/>
    <w:rsid w:val="00555D08"/>
    <w:rsid w:val="005572B8"/>
    <w:rsid w:val="005605EB"/>
    <w:rsid w:val="00560770"/>
    <w:rsid w:val="005618D2"/>
    <w:rsid w:val="00561DD2"/>
    <w:rsid w:val="005623D8"/>
    <w:rsid w:val="0056250B"/>
    <w:rsid w:val="00562519"/>
    <w:rsid w:val="00562DAE"/>
    <w:rsid w:val="00562ED2"/>
    <w:rsid w:val="00564176"/>
    <w:rsid w:val="00564825"/>
    <w:rsid w:val="00564AD8"/>
    <w:rsid w:val="005657A2"/>
    <w:rsid w:val="00566A48"/>
    <w:rsid w:val="00566E5A"/>
    <w:rsid w:val="005679AF"/>
    <w:rsid w:val="00570392"/>
    <w:rsid w:val="00570E72"/>
    <w:rsid w:val="005714D3"/>
    <w:rsid w:val="00571780"/>
    <w:rsid w:val="00571792"/>
    <w:rsid w:val="0057193F"/>
    <w:rsid w:val="00573D6F"/>
    <w:rsid w:val="00573F33"/>
    <w:rsid w:val="00573FFB"/>
    <w:rsid w:val="0057450A"/>
    <w:rsid w:val="005749A7"/>
    <w:rsid w:val="00574A2A"/>
    <w:rsid w:val="00575743"/>
    <w:rsid w:val="00575B7E"/>
    <w:rsid w:val="00576660"/>
    <w:rsid w:val="00577300"/>
    <w:rsid w:val="00577317"/>
    <w:rsid w:val="00577F46"/>
    <w:rsid w:val="00577FF2"/>
    <w:rsid w:val="00580C08"/>
    <w:rsid w:val="005819C9"/>
    <w:rsid w:val="0058263D"/>
    <w:rsid w:val="005828BB"/>
    <w:rsid w:val="005831FF"/>
    <w:rsid w:val="00583297"/>
    <w:rsid w:val="00583CF2"/>
    <w:rsid w:val="005841DF"/>
    <w:rsid w:val="00584548"/>
    <w:rsid w:val="005845C8"/>
    <w:rsid w:val="00584689"/>
    <w:rsid w:val="00584F28"/>
    <w:rsid w:val="00585569"/>
    <w:rsid w:val="005856EC"/>
    <w:rsid w:val="005866FC"/>
    <w:rsid w:val="0058738F"/>
    <w:rsid w:val="00587720"/>
    <w:rsid w:val="00587915"/>
    <w:rsid w:val="00587E16"/>
    <w:rsid w:val="0059052D"/>
    <w:rsid w:val="0059154C"/>
    <w:rsid w:val="00591601"/>
    <w:rsid w:val="00592482"/>
    <w:rsid w:val="00592849"/>
    <w:rsid w:val="00592925"/>
    <w:rsid w:val="00592F19"/>
    <w:rsid w:val="0059319B"/>
    <w:rsid w:val="00593547"/>
    <w:rsid w:val="00593CB8"/>
    <w:rsid w:val="00594770"/>
    <w:rsid w:val="00595FD2"/>
    <w:rsid w:val="00597132"/>
    <w:rsid w:val="0059742D"/>
    <w:rsid w:val="00597607"/>
    <w:rsid w:val="00597802"/>
    <w:rsid w:val="005979EC"/>
    <w:rsid w:val="005A049E"/>
    <w:rsid w:val="005A0E91"/>
    <w:rsid w:val="005A1699"/>
    <w:rsid w:val="005A1EE1"/>
    <w:rsid w:val="005A268B"/>
    <w:rsid w:val="005A2717"/>
    <w:rsid w:val="005A2B91"/>
    <w:rsid w:val="005A2C34"/>
    <w:rsid w:val="005A3295"/>
    <w:rsid w:val="005A365E"/>
    <w:rsid w:val="005A3775"/>
    <w:rsid w:val="005A39D7"/>
    <w:rsid w:val="005A436D"/>
    <w:rsid w:val="005A4844"/>
    <w:rsid w:val="005A4973"/>
    <w:rsid w:val="005A54D4"/>
    <w:rsid w:val="005A5D29"/>
    <w:rsid w:val="005A6975"/>
    <w:rsid w:val="005B001F"/>
    <w:rsid w:val="005B14E4"/>
    <w:rsid w:val="005B24CD"/>
    <w:rsid w:val="005B28CA"/>
    <w:rsid w:val="005B2F94"/>
    <w:rsid w:val="005B317D"/>
    <w:rsid w:val="005B334B"/>
    <w:rsid w:val="005B5290"/>
    <w:rsid w:val="005B604E"/>
    <w:rsid w:val="005B61C0"/>
    <w:rsid w:val="005B6212"/>
    <w:rsid w:val="005B6230"/>
    <w:rsid w:val="005B6580"/>
    <w:rsid w:val="005B661D"/>
    <w:rsid w:val="005B6906"/>
    <w:rsid w:val="005B6A03"/>
    <w:rsid w:val="005B72C6"/>
    <w:rsid w:val="005B73BD"/>
    <w:rsid w:val="005C091E"/>
    <w:rsid w:val="005C1012"/>
    <w:rsid w:val="005C14D1"/>
    <w:rsid w:val="005C1645"/>
    <w:rsid w:val="005C1D01"/>
    <w:rsid w:val="005C1D99"/>
    <w:rsid w:val="005C2BA7"/>
    <w:rsid w:val="005C2F38"/>
    <w:rsid w:val="005C3250"/>
    <w:rsid w:val="005C32DD"/>
    <w:rsid w:val="005C42A1"/>
    <w:rsid w:val="005C4388"/>
    <w:rsid w:val="005C452E"/>
    <w:rsid w:val="005C553C"/>
    <w:rsid w:val="005C573A"/>
    <w:rsid w:val="005C57B4"/>
    <w:rsid w:val="005C6255"/>
    <w:rsid w:val="005C6413"/>
    <w:rsid w:val="005C69E5"/>
    <w:rsid w:val="005C6F09"/>
    <w:rsid w:val="005C6F31"/>
    <w:rsid w:val="005C70F4"/>
    <w:rsid w:val="005C7B43"/>
    <w:rsid w:val="005C7B7F"/>
    <w:rsid w:val="005D0002"/>
    <w:rsid w:val="005D0CA2"/>
    <w:rsid w:val="005D1078"/>
    <w:rsid w:val="005D204B"/>
    <w:rsid w:val="005D2309"/>
    <w:rsid w:val="005D24DD"/>
    <w:rsid w:val="005D2980"/>
    <w:rsid w:val="005D2A03"/>
    <w:rsid w:val="005D2E51"/>
    <w:rsid w:val="005D3165"/>
    <w:rsid w:val="005D342A"/>
    <w:rsid w:val="005D428F"/>
    <w:rsid w:val="005D52E4"/>
    <w:rsid w:val="005D5760"/>
    <w:rsid w:val="005D69D5"/>
    <w:rsid w:val="005D6FA2"/>
    <w:rsid w:val="005E10D3"/>
    <w:rsid w:val="005E1D70"/>
    <w:rsid w:val="005E1DF8"/>
    <w:rsid w:val="005E215D"/>
    <w:rsid w:val="005E2719"/>
    <w:rsid w:val="005E2DBF"/>
    <w:rsid w:val="005E3380"/>
    <w:rsid w:val="005E48CC"/>
    <w:rsid w:val="005E53BC"/>
    <w:rsid w:val="005E5BF8"/>
    <w:rsid w:val="005E5D5D"/>
    <w:rsid w:val="005F0557"/>
    <w:rsid w:val="005F0AF3"/>
    <w:rsid w:val="005F0D2E"/>
    <w:rsid w:val="005F158D"/>
    <w:rsid w:val="005F1AAB"/>
    <w:rsid w:val="005F1DDA"/>
    <w:rsid w:val="005F23DB"/>
    <w:rsid w:val="005F310D"/>
    <w:rsid w:val="005F365C"/>
    <w:rsid w:val="005F36F5"/>
    <w:rsid w:val="005F3A7B"/>
    <w:rsid w:val="005F4001"/>
    <w:rsid w:val="005F4007"/>
    <w:rsid w:val="005F4B2E"/>
    <w:rsid w:val="005F4E98"/>
    <w:rsid w:val="005F4FB4"/>
    <w:rsid w:val="005F6C00"/>
    <w:rsid w:val="005F74BE"/>
    <w:rsid w:val="005F7821"/>
    <w:rsid w:val="005F7977"/>
    <w:rsid w:val="006003DF"/>
    <w:rsid w:val="00600696"/>
    <w:rsid w:val="00600F4F"/>
    <w:rsid w:val="0060229D"/>
    <w:rsid w:val="00602648"/>
    <w:rsid w:val="00602A9B"/>
    <w:rsid w:val="00602BD7"/>
    <w:rsid w:val="00602C8B"/>
    <w:rsid w:val="00603680"/>
    <w:rsid w:val="006036F0"/>
    <w:rsid w:val="00603EE4"/>
    <w:rsid w:val="00604B04"/>
    <w:rsid w:val="00605512"/>
    <w:rsid w:val="00605FEC"/>
    <w:rsid w:val="0060647A"/>
    <w:rsid w:val="00606AC3"/>
    <w:rsid w:val="00606C4C"/>
    <w:rsid w:val="006077CB"/>
    <w:rsid w:val="006079E4"/>
    <w:rsid w:val="00607EC3"/>
    <w:rsid w:val="00607F40"/>
    <w:rsid w:val="0061003A"/>
    <w:rsid w:val="00610C27"/>
    <w:rsid w:val="00610C5F"/>
    <w:rsid w:val="00610E3E"/>
    <w:rsid w:val="00611147"/>
    <w:rsid w:val="0061143C"/>
    <w:rsid w:val="00611749"/>
    <w:rsid w:val="0061174D"/>
    <w:rsid w:val="00611751"/>
    <w:rsid w:val="00612309"/>
    <w:rsid w:val="0061314F"/>
    <w:rsid w:val="0061323A"/>
    <w:rsid w:val="006132F4"/>
    <w:rsid w:val="006135E9"/>
    <w:rsid w:val="00613616"/>
    <w:rsid w:val="00613EAB"/>
    <w:rsid w:val="006143FA"/>
    <w:rsid w:val="00614D95"/>
    <w:rsid w:val="0061542A"/>
    <w:rsid w:val="00615568"/>
    <w:rsid w:val="00615747"/>
    <w:rsid w:val="006159E1"/>
    <w:rsid w:val="00616049"/>
    <w:rsid w:val="00616AE3"/>
    <w:rsid w:val="00616C1B"/>
    <w:rsid w:val="00616D9E"/>
    <w:rsid w:val="00617327"/>
    <w:rsid w:val="006176AD"/>
    <w:rsid w:val="00617D9E"/>
    <w:rsid w:val="006204B0"/>
    <w:rsid w:val="006208D3"/>
    <w:rsid w:val="0062091F"/>
    <w:rsid w:val="00620951"/>
    <w:rsid w:val="00621E4A"/>
    <w:rsid w:val="00621ECC"/>
    <w:rsid w:val="00622E50"/>
    <w:rsid w:val="00623382"/>
    <w:rsid w:val="00623480"/>
    <w:rsid w:val="006238F5"/>
    <w:rsid w:val="00623995"/>
    <w:rsid w:val="00625062"/>
    <w:rsid w:val="006253BB"/>
    <w:rsid w:val="006254CC"/>
    <w:rsid w:val="006258C0"/>
    <w:rsid w:val="00625F0C"/>
    <w:rsid w:val="00626381"/>
    <w:rsid w:val="006276C6"/>
    <w:rsid w:val="00627C81"/>
    <w:rsid w:val="00627E5A"/>
    <w:rsid w:val="006304A5"/>
    <w:rsid w:val="00630B19"/>
    <w:rsid w:val="00631165"/>
    <w:rsid w:val="00631217"/>
    <w:rsid w:val="00631C1C"/>
    <w:rsid w:val="00631C98"/>
    <w:rsid w:val="00631D8C"/>
    <w:rsid w:val="006321AC"/>
    <w:rsid w:val="006323FA"/>
    <w:rsid w:val="00633005"/>
    <w:rsid w:val="00633498"/>
    <w:rsid w:val="00633594"/>
    <w:rsid w:val="00634189"/>
    <w:rsid w:val="006347AF"/>
    <w:rsid w:val="0063552D"/>
    <w:rsid w:val="00635C44"/>
    <w:rsid w:val="006365FA"/>
    <w:rsid w:val="006369E3"/>
    <w:rsid w:val="00636AD8"/>
    <w:rsid w:val="00636CC7"/>
    <w:rsid w:val="00636CF6"/>
    <w:rsid w:val="00637431"/>
    <w:rsid w:val="00637663"/>
    <w:rsid w:val="006376CE"/>
    <w:rsid w:val="0063775F"/>
    <w:rsid w:val="00640645"/>
    <w:rsid w:val="0064159D"/>
    <w:rsid w:val="006417CF"/>
    <w:rsid w:val="006418D6"/>
    <w:rsid w:val="00641B91"/>
    <w:rsid w:val="006427BA"/>
    <w:rsid w:val="00642E90"/>
    <w:rsid w:val="006430B8"/>
    <w:rsid w:val="006431DD"/>
    <w:rsid w:val="006432B2"/>
    <w:rsid w:val="00643583"/>
    <w:rsid w:val="00643B90"/>
    <w:rsid w:val="00644B78"/>
    <w:rsid w:val="00644F42"/>
    <w:rsid w:val="006451D1"/>
    <w:rsid w:val="006452F1"/>
    <w:rsid w:val="00645958"/>
    <w:rsid w:val="006459B6"/>
    <w:rsid w:val="00645F19"/>
    <w:rsid w:val="006461DB"/>
    <w:rsid w:val="00646B64"/>
    <w:rsid w:val="006479E5"/>
    <w:rsid w:val="00647B60"/>
    <w:rsid w:val="00647DFE"/>
    <w:rsid w:val="00650231"/>
    <w:rsid w:val="00650AE7"/>
    <w:rsid w:val="00652516"/>
    <w:rsid w:val="00652C3A"/>
    <w:rsid w:val="00652DBF"/>
    <w:rsid w:val="00653407"/>
    <w:rsid w:val="0065369D"/>
    <w:rsid w:val="00653AD1"/>
    <w:rsid w:val="00653DC1"/>
    <w:rsid w:val="0065427B"/>
    <w:rsid w:val="00654A66"/>
    <w:rsid w:val="006552E4"/>
    <w:rsid w:val="00655522"/>
    <w:rsid w:val="0065554D"/>
    <w:rsid w:val="00655C2D"/>
    <w:rsid w:val="00655E43"/>
    <w:rsid w:val="00656320"/>
    <w:rsid w:val="0065668F"/>
    <w:rsid w:val="00656ABF"/>
    <w:rsid w:val="00656ED2"/>
    <w:rsid w:val="006575D8"/>
    <w:rsid w:val="00660209"/>
    <w:rsid w:val="006608EB"/>
    <w:rsid w:val="00660997"/>
    <w:rsid w:val="00660C2F"/>
    <w:rsid w:val="0066127E"/>
    <w:rsid w:val="0066138D"/>
    <w:rsid w:val="006615F3"/>
    <w:rsid w:val="00661F5A"/>
    <w:rsid w:val="0066271D"/>
    <w:rsid w:val="00662C7E"/>
    <w:rsid w:val="006647FB"/>
    <w:rsid w:val="00664F3A"/>
    <w:rsid w:val="006650E2"/>
    <w:rsid w:val="006661B1"/>
    <w:rsid w:val="006662AA"/>
    <w:rsid w:val="00666606"/>
    <w:rsid w:val="006669E5"/>
    <w:rsid w:val="00666BA1"/>
    <w:rsid w:val="00667110"/>
    <w:rsid w:val="00670464"/>
    <w:rsid w:val="006704EF"/>
    <w:rsid w:val="00671076"/>
    <w:rsid w:val="00671511"/>
    <w:rsid w:val="00671585"/>
    <w:rsid w:val="006715D4"/>
    <w:rsid w:val="00672294"/>
    <w:rsid w:val="00672930"/>
    <w:rsid w:val="00672DC4"/>
    <w:rsid w:val="00672DD4"/>
    <w:rsid w:val="00673234"/>
    <w:rsid w:val="0067334A"/>
    <w:rsid w:val="0067407E"/>
    <w:rsid w:val="0067413E"/>
    <w:rsid w:val="00674730"/>
    <w:rsid w:val="006753DC"/>
    <w:rsid w:val="00675A87"/>
    <w:rsid w:val="00675B2A"/>
    <w:rsid w:val="00675C0A"/>
    <w:rsid w:val="00675C0E"/>
    <w:rsid w:val="0067645D"/>
    <w:rsid w:val="006777F8"/>
    <w:rsid w:val="00680BC4"/>
    <w:rsid w:val="00681103"/>
    <w:rsid w:val="00681D39"/>
    <w:rsid w:val="00681D48"/>
    <w:rsid w:val="00681E2F"/>
    <w:rsid w:val="00681F72"/>
    <w:rsid w:val="00681FED"/>
    <w:rsid w:val="006826E3"/>
    <w:rsid w:val="00682F18"/>
    <w:rsid w:val="006834F9"/>
    <w:rsid w:val="00683BB0"/>
    <w:rsid w:val="00684779"/>
    <w:rsid w:val="00684A25"/>
    <w:rsid w:val="00684E53"/>
    <w:rsid w:val="006854C7"/>
    <w:rsid w:val="006856C0"/>
    <w:rsid w:val="00685DBA"/>
    <w:rsid w:val="006861A9"/>
    <w:rsid w:val="00687070"/>
    <w:rsid w:val="00687E23"/>
    <w:rsid w:val="0069070B"/>
    <w:rsid w:val="006907E3"/>
    <w:rsid w:val="006909BE"/>
    <w:rsid w:val="00690FBC"/>
    <w:rsid w:val="00691143"/>
    <w:rsid w:val="0069127D"/>
    <w:rsid w:val="00691B22"/>
    <w:rsid w:val="00691D05"/>
    <w:rsid w:val="00691D37"/>
    <w:rsid w:val="00691EAF"/>
    <w:rsid w:val="0069259A"/>
    <w:rsid w:val="00692A9E"/>
    <w:rsid w:val="0069366F"/>
    <w:rsid w:val="00693DDE"/>
    <w:rsid w:val="00694234"/>
    <w:rsid w:val="00694D02"/>
    <w:rsid w:val="0069622D"/>
    <w:rsid w:val="0069680A"/>
    <w:rsid w:val="006969AB"/>
    <w:rsid w:val="006969D7"/>
    <w:rsid w:val="00696F83"/>
    <w:rsid w:val="00697FDE"/>
    <w:rsid w:val="006A080D"/>
    <w:rsid w:val="006A1A4D"/>
    <w:rsid w:val="006A2DC1"/>
    <w:rsid w:val="006A3A22"/>
    <w:rsid w:val="006A3B62"/>
    <w:rsid w:val="006A42FC"/>
    <w:rsid w:val="006A506D"/>
    <w:rsid w:val="006A5312"/>
    <w:rsid w:val="006A55C9"/>
    <w:rsid w:val="006A575E"/>
    <w:rsid w:val="006A58E2"/>
    <w:rsid w:val="006A5B00"/>
    <w:rsid w:val="006A6CBE"/>
    <w:rsid w:val="006A7627"/>
    <w:rsid w:val="006A780D"/>
    <w:rsid w:val="006A7E9B"/>
    <w:rsid w:val="006B0D77"/>
    <w:rsid w:val="006B0F18"/>
    <w:rsid w:val="006B1031"/>
    <w:rsid w:val="006B12B3"/>
    <w:rsid w:val="006B1984"/>
    <w:rsid w:val="006B1AEF"/>
    <w:rsid w:val="006B1F6F"/>
    <w:rsid w:val="006B2198"/>
    <w:rsid w:val="006B2E93"/>
    <w:rsid w:val="006B35FA"/>
    <w:rsid w:val="006B41D7"/>
    <w:rsid w:val="006B535A"/>
    <w:rsid w:val="006B5985"/>
    <w:rsid w:val="006B6308"/>
    <w:rsid w:val="006B64D7"/>
    <w:rsid w:val="006B705A"/>
    <w:rsid w:val="006B7AEE"/>
    <w:rsid w:val="006C03C2"/>
    <w:rsid w:val="006C0FB7"/>
    <w:rsid w:val="006C21AD"/>
    <w:rsid w:val="006C241E"/>
    <w:rsid w:val="006C2910"/>
    <w:rsid w:val="006C2E6F"/>
    <w:rsid w:val="006C3166"/>
    <w:rsid w:val="006C3727"/>
    <w:rsid w:val="006C3D5E"/>
    <w:rsid w:val="006C4436"/>
    <w:rsid w:val="006C44F1"/>
    <w:rsid w:val="006C52E9"/>
    <w:rsid w:val="006C5412"/>
    <w:rsid w:val="006C5442"/>
    <w:rsid w:val="006C5A79"/>
    <w:rsid w:val="006C5FBE"/>
    <w:rsid w:val="006C6CC3"/>
    <w:rsid w:val="006C76FF"/>
    <w:rsid w:val="006C7A4E"/>
    <w:rsid w:val="006C7CC3"/>
    <w:rsid w:val="006C7D06"/>
    <w:rsid w:val="006D0D81"/>
    <w:rsid w:val="006D1713"/>
    <w:rsid w:val="006D1C74"/>
    <w:rsid w:val="006D236F"/>
    <w:rsid w:val="006D2CEC"/>
    <w:rsid w:val="006D2F79"/>
    <w:rsid w:val="006D31B5"/>
    <w:rsid w:val="006D37FB"/>
    <w:rsid w:val="006D380D"/>
    <w:rsid w:val="006D3AAA"/>
    <w:rsid w:val="006D3CC5"/>
    <w:rsid w:val="006D4498"/>
    <w:rsid w:val="006D5B43"/>
    <w:rsid w:val="006D71F4"/>
    <w:rsid w:val="006D7E0E"/>
    <w:rsid w:val="006E0008"/>
    <w:rsid w:val="006E214E"/>
    <w:rsid w:val="006E2D5B"/>
    <w:rsid w:val="006E30AA"/>
    <w:rsid w:val="006E36B4"/>
    <w:rsid w:val="006E3A48"/>
    <w:rsid w:val="006E49F0"/>
    <w:rsid w:val="006E4A52"/>
    <w:rsid w:val="006E4D5A"/>
    <w:rsid w:val="006E5069"/>
    <w:rsid w:val="006E5C5B"/>
    <w:rsid w:val="006E5ED3"/>
    <w:rsid w:val="006E6399"/>
    <w:rsid w:val="006E6876"/>
    <w:rsid w:val="006E6A63"/>
    <w:rsid w:val="006F07F8"/>
    <w:rsid w:val="006F0A6A"/>
    <w:rsid w:val="006F0BFA"/>
    <w:rsid w:val="006F16FA"/>
    <w:rsid w:val="006F18AC"/>
    <w:rsid w:val="006F2102"/>
    <w:rsid w:val="006F212D"/>
    <w:rsid w:val="006F2221"/>
    <w:rsid w:val="006F2316"/>
    <w:rsid w:val="006F26E6"/>
    <w:rsid w:val="006F29F5"/>
    <w:rsid w:val="006F335B"/>
    <w:rsid w:val="006F3A6D"/>
    <w:rsid w:val="006F46DD"/>
    <w:rsid w:val="006F5BAE"/>
    <w:rsid w:val="006F75F6"/>
    <w:rsid w:val="006F77A1"/>
    <w:rsid w:val="006F7C4A"/>
    <w:rsid w:val="006F7DE5"/>
    <w:rsid w:val="0070052A"/>
    <w:rsid w:val="007005C9"/>
    <w:rsid w:val="00700B11"/>
    <w:rsid w:val="007014D2"/>
    <w:rsid w:val="007015A3"/>
    <w:rsid w:val="00701E8C"/>
    <w:rsid w:val="00702510"/>
    <w:rsid w:val="00703243"/>
    <w:rsid w:val="007041ED"/>
    <w:rsid w:val="007043EA"/>
    <w:rsid w:val="00704EC6"/>
    <w:rsid w:val="00705098"/>
    <w:rsid w:val="007053A8"/>
    <w:rsid w:val="0070562A"/>
    <w:rsid w:val="00706ABB"/>
    <w:rsid w:val="00706BB8"/>
    <w:rsid w:val="00706F0F"/>
    <w:rsid w:val="007072ED"/>
    <w:rsid w:val="007075FA"/>
    <w:rsid w:val="00707649"/>
    <w:rsid w:val="007077F1"/>
    <w:rsid w:val="00707C26"/>
    <w:rsid w:val="007107F9"/>
    <w:rsid w:val="00710F43"/>
    <w:rsid w:val="007116B6"/>
    <w:rsid w:val="0071241A"/>
    <w:rsid w:val="007125FA"/>
    <w:rsid w:val="00712863"/>
    <w:rsid w:val="00713282"/>
    <w:rsid w:val="00713769"/>
    <w:rsid w:val="0071382F"/>
    <w:rsid w:val="00713849"/>
    <w:rsid w:val="007138F4"/>
    <w:rsid w:val="00714B67"/>
    <w:rsid w:val="00715243"/>
    <w:rsid w:val="00715906"/>
    <w:rsid w:val="0071645D"/>
    <w:rsid w:val="00717AF2"/>
    <w:rsid w:val="00720104"/>
    <w:rsid w:val="007207BF"/>
    <w:rsid w:val="0072096E"/>
    <w:rsid w:val="0072139C"/>
    <w:rsid w:val="007219AB"/>
    <w:rsid w:val="007220B4"/>
    <w:rsid w:val="0072210B"/>
    <w:rsid w:val="007223D4"/>
    <w:rsid w:val="00722C67"/>
    <w:rsid w:val="00722E6A"/>
    <w:rsid w:val="00722EFE"/>
    <w:rsid w:val="00724054"/>
    <w:rsid w:val="007240C7"/>
    <w:rsid w:val="007242C8"/>
    <w:rsid w:val="00724B53"/>
    <w:rsid w:val="00724FBA"/>
    <w:rsid w:val="00725470"/>
    <w:rsid w:val="00725745"/>
    <w:rsid w:val="00725C3D"/>
    <w:rsid w:val="00725ED4"/>
    <w:rsid w:val="00726A05"/>
    <w:rsid w:val="00726E5B"/>
    <w:rsid w:val="00730C2B"/>
    <w:rsid w:val="00730DD2"/>
    <w:rsid w:val="007311DE"/>
    <w:rsid w:val="007317BD"/>
    <w:rsid w:val="00731C18"/>
    <w:rsid w:val="00732A6F"/>
    <w:rsid w:val="007333DF"/>
    <w:rsid w:val="007335EC"/>
    <w:rsid w:val="00733700"/>
    <w:rsid w:val="00733E80"/>
    <w:rsid w:val="00734135"/>
    <w:rsid w:val="007346B7"/>
    <w:rsid w:val="00734B58"/>
    <w:rsid w:val="00735442"/>
    <w:rsid w:val="00735CED"/>
    <w:rsid w:val="00736BEE"/>
    <w:rsid w:val="00736C3F"/>
    <w:rsid w:val="00736D7B"/>
    <w:rsid w:val="007374C2"/>
    <w:rsid w:val="007374DD"/>
    <w:rsid w:val="00737F2F"/>
    <w:rsid w:val="007407F4"/>
    <w:rsid w:val="00741831"/>
    <w:rsid w:val="007418B6"/>
    <w:rsid w:val="0074202C"/>
    <w:rsid w:val="00742304"/>
    <w:rsid w:val="00742907"/>
    <w:rsid w:val="00743358"/>
    <w:rsid w:val="007439D0"/>
    <w:rsid w:val="00743B42"/>
    <w:rsid w:val="00743E2A"/>
    <w:rsid w:val="00743FC6"/>
    <w:rsid w:val="00744274"/>
    <w:rsid w:val="00745771"/>
    <w:rsid w:val="00745B3C"/>
    <w:rsid w:val="00745D0F"/>
    <w:rsid w:val="00746203"/>
    <w:rsid w:val="0074624C"/>
    <w:rsid w:val="0074730F"/>
    <w:rsid w:val="00747DAC"/>
    <w:rsid w:val="00750C12"/>
    <w:rsid w:val="00750D28"/>
    <w:rsid w:val="00750DC2"/>
    <w:rsid w:val="007513CF"/>
    <w:rsid w:val="0075193C"/>
    <w:rsid w:val="007521A3"/>
    <w:rsid w:val="0075231B"/>
    <w:rsid w:val="007524AA"/>
    <w:rsid w:val="0075280D"/>
    <w:rsid w:val="007537AA"/>
    <w:rsid w:val="00753D53"/>
    <w:rsid w:val="00753E09"/>
    <w:rsid w:val="00753E79"/>
    <w:rsid w:val="007546D1"/>
    <w:rsid w:val="007549E5"/>
    <w:rsid w:val="00755419"/>
    <w:rsid w:val="00755D19"/>
    <w:rsid w:val="00755E06"/>
    <w:rsid w:val="007567C1"/>
    <w:rsid w:val="00757148"/>
    <w:rsid w:val="0075730D"/>
    <w:rsid w:val="007573B3"/>
    <w:rsid w:val="00757AE5"/>
    <w:rsid w:val="00757C11"/>
    <w:rsid w:val="00757FD3"/>
    <w:rsid w:val="00761740"/>
    <w:rsid w:val="00761E7D"/>
    <w:rsid w:val="00762181"/>
    <w:rsid w:val="007622A4"/>
    <w:rsid w:val="00762486"/>
    <w:rsid w:val="007624F2"/>
    <w:rsid w:val="00762870"/>
    <w:rsid w:val="00762D4E"/>
    <w:rsid w:val="00762F89"/>
    <w:rsid w:val="007636E3"/>
    <w:rsid w:val="00763792"/>
    <w:rsid w:val="00764118"/>
    <w:rsid w:val="00764C34"/>
    <w:rsid w:val="00764E2B"/>
    <w:rsid w:val="007659F2"/>
    <w:rsid w:val="0076663E"/>
    <w:rsid w:val="00766EDC"/>
    <w:rsid w:val="007700AA"/>
    <w:rsid w:val="007703BF"/>
    <w:rsid w:val="007708C3"/>
    <w:rsid w:val="00770C64"/>
    <w:rsid w:val="00770C66"/>
    <w:rsid w:val="00770D27"/>
    <w:rsid w:val="00770E37"/>
    <w:rsid w:val="007738F6"/>
    <w:rsid w:val="00773CBE"/>
    <w:rsid w:val="0077420B"/>
    <w:rsid w:val="007742B0"/>
    <w:rsid w:val="00775511"/>
    <w:rsid w:val="0077568C"/>
    <w:rsid w:val="00775776"/>
    <w:rsid w:val="00775B18"/>
    <w:rsid w:val="007762BE"/>
    <w:rsid w:val="007772AB"/>
    <w:rsid w:val="007776D6"/>
    <w:rsid w:val="00777D2F"/>
    <w:rsid w:val="00777DAE"/>
    <w:rsid w:val="00780397"/>
    <w:rsid w:val="0078068F"/>
    <w:rsid w:val="00780D1C"/>
    <w:rsid w:val="00781586"/>
    <w:rsid w:val="007816A2"/>
    <w:rsid w:val="00781BB6"/>
    <w:rsid w:val="00781F6C"/>
    <w:rsid w:val="00781F8C"/>
    <w:rsid w:val="0078242F"/>
    <w:rsid w:val="00782CB8"/>
    <w:rsid w:val="00783DD8"/>
    <w:rsid w:val="007840CD"/>
    <w:rsid w:val="00785088"/>
    <w:rsid w:val="00785B92"/>
    <w:rsid w:val="00785D23"/>
    <w:rsid w:val="0078646C"/>
    <w:rsid w:val="0078674E"/>
    <w:rsid w:val="007874FF"/>
    <w:rsid w:val="00787A9D"/>
    <w:rsid w:val="00790260"/>
    <w:rsid w:val="00790B99"/>
    <w:rsid w:val="00790C68"/>
    <w:rsid w:val="00790F0E"/>
    <w:rsid w:val="00790F4D"/>
    <w:rsid w:val="00791496"/>
    <w:rsid w:val="007914B8"/>
    <w:rsid w:val="007916A9"/>
    <w:rsid w:val="0079174E"/>
    <w:rsid w:val="00791F15"/>
    <w:rsid w:val="00793472"/>
    <w:rsid w:val="007935FD"/>
    <w:rsid w:val="00793621"/>
    <w:rsid w:val="00793801"/>
    <w:rsid w:val="00793EB9"/>
    <w:rsid w:val="00793F8D"/>
    <w:rsid w:val="00794398"/>
    <w:rsid w:val="00794780"/>
    <w:rsid w:val="00794E36"/>
    <w:rsid w:val="0079599D"/>
    <w:rsid w:val="007969D7"/>
    <w:rsid w:val="00796E65"/>
    <w:rsid w:val="00797172"/>
    <w:rsid w:val="00797857"/>
    <w:rsid w:val="00797D82"/>
    <w:rsid w:val="007A0220"/>
    <w:rsid w:val="007A066B"/>
    <w:rsid w:val="007A0A7D"/>
    <w:rsid w:val="007A0BC2"/>
    <w:rsid w:val="007A0D02"/>
    <w:rsid w:val="007A10C3"/>
    <w:rsid w:val="007A11F5"/>
    <w:rsid w:val="007A13AA"/>
    <w:rsid w:val="007A22EA"/>
    <w:rsid w:val="007A351D"/>
    <w:rsid w:val="007A4040"/>
    <w:rsid w:val="007A6AAA"/>
    <w:rsid w:val="007A6D63"/>
    <w:rsid w:val="007A71DE"/>
    <w:rsid w:val="007A7AFF"/>
    <w:rsid w:val="007B148B"/>
    <w:rsid w:val="007B231E"/>
    <w:rsid w:val="007B26BE"/>
    <w:rsid w:val="007B2728"/>
    <w:rsid w:val="007B2B92"/>
    <w:rsid w:val="007B2E10"/>
    <w:rsid w:val="007B3639"/>
    <w:rsid w:val="007B365F"/>
    <w:rsid w:val="007B3A95"/>
    <w:rsid w:val="007B3B4E"/>
    <w:rsid w:val="007B3E87"/>
    <w:rsid w:val="007B5038"/>
    <w:rsid w:val="007B568D"/>
    <w:rsid w:val="007B5E20"/>
    <w:rsid w:val="007B603D"/>
    <w:rsid w:val="007B610C"/>
    <w:rsid w:val="007B634B"/>
    <w:rsid w:val="007B6947"/>
    <w:rsid w:val="007B77CF"/>
    <w:rsid w:val="007B7C3C"/>
    <w:rsid w:val="007C0535"/>
    <w:rsid w:val="007C08FD"/>
    <w:rsid w:val="007C1016"/>
    <w:rsid w:val="007C15BF"/>
    <w:rsid w:val="007C23B9"/>
    <w:rsid w:val="007C2847"/>
    <w:rsid w:val="007C330D"/>
    <w:rsid w:val="007C34C4"/>
    <w:rsid w:val="007C3B32"/>
    <w:rsid w:val="007C3DDD"/>
    <w:rsid w:val="007C3E92"/>
    <w:rsid w:val="007C436B"/>
    <w:rsid w:val="007C45D9"/>
    <w:rsid w:val="007C49E3"/>
    <w:rsid w:val="007C5605"/>
    <w:rsid w:val="007C597B"/>
    <w:rsid w:val="007C5BD4"/>
    <w:rsid w:val="007C607B"/>
    <w:rsid w:val="007C68F3"/>
    <w:rsid w:val="007C6E2E"/>
    <w:rsid w:val="007C6E9F"/>
    <w:rsid w:val="007C73BB"/>
    <w:rsid w:val="007C7F04"/>
    <w:rsid w:val="007D07B0"/>
    <w:rsid w:val="007D0E6B"/>
    <w:rsid w:val="007D19D5"/>
    <w:rsid w:val="007D22A8"/>
    <w:rsid w:val="007D2590"/>
    <w:rsid w:val="007D30D6"/>
    <w:rsid w:val="007D3170"/>
    <w:rsid w:val="007D3B3D"/>
    <w:rsid w:val="007D3E97"/>
    <w:rsid w:val="007D4462"/>
    <w:rsid w:val="007D4988"/>
    <w:rsid w:val="007D5A85"/>
    <w:rsid w:val="007D5B3E"/>
    <w:rsid w:val="007D5C7B"/>
    <w:rsid w:val="007D668F"/>
    <w:rsid w:val="007D6757"/>
    <w:rsid w:val="007D68DC"/>
    <w:rsid w:val="007D6930"/>
    <w:rsid w:val="007D6DCB"/>
    <w:rsid w:val="007D7704"/>
    <w:rsid w:val="007E020E"/>
    <w:rsid w:val="007E02BC"/>
    <w:rsid w:val="007E06D6"/>
    <w:rsid w:val="007E0C59"/>
    <w:rsid w:val="007E22AC"/>
    <w:rsid w:val="007E2317"/>
    <w:rsid w:val="007E2546"/>
    <w:rsid w:val="007E2BA7"/>
    <w:rsid w:val="007E337F"/>
    <w:rsid w:val="007E3451"/>
    <w:rsid w:val="007E362C"/>
    <w:rsid w:val="007E3D70"/>
    <w:rsid w:val="007E4130"/>
    <w:rsid w:val="007E53BC"/>
    <w:rsid w:val="007E5C74"/>
    <w:rsid w:val="007E6B03"/>
    <w:rsid w:val="007E70AD"/>
    <w:rsid w:val="007E7EC4"/>
    <w:rsid w:val="007F028E"/>
    <w:rsid w:val="007F06D8"/>
    <w:rsid w:val="007F0ACC"/>
    <w:rsid w:val="007F1EAC"/>
    <w:rsid w:val="007F2064"/>
    <w:rsid w:val="007F222D"/>
    <w:rsid w:val="007F2560"/>
    <w:rsid w:val="007F2943"/>
    <w:rsid w:val="007F2DCE"/>
    <w:rsid w:val="007F2E53"/>
    <w:rsid w:val="007F31DC"/>
    <w:rsid w:val="007F357A"/>
    <w:rsid w:val="007F362C"/>
    <w:rsid w:val="007F394C"/>
    <w:rsid w:val="007F39AF"/>
    <w:rsid w:val="007F3CA9"/>
    <w:rsid w:val="007F50F0"/>
    <w:rsid w:val="007F5520"/>
    <w:rsid w:val="007F5B2A"/>
    <w:rsid w:val="007F6A2F"/>
    <w:rsid w:val="007F712C"/>
    <w:rsid w:val="007F7DFC"/>
    <w:rsid w:val="008000D3"/>
    <w:rsid w:val="008008ED"/>
    <w:rsid w:val="00800C40"/>
    <w:rsid w:val="00800C8D"/>
    <w:rsid w:val="0080117E"/>
    <w:rsid w:val="0080127F"/>
    <w:rsid w:val="00802268"/>
    <w:rsid w:val="0080245E"/>
    <w:rsid w:val="0080307A"/>
    <w:rsid w:val="0080379A"/>
    <w:rsid w:val="008038CA"/>
    <w:rsid w:val="00803D46"/>
    <w:rsid w:val="00804A58"/>
    <w:rsid w:val="00804B98"/>
    <w:rsid w:val="00806236"/>
    <w:rsid w:val="00806242"/>
    <w:rsid w:val="008064BD"/>
    <w:rsid w:val="00807134"/>
    <w:rsid w:val="008071E9"/>
    <w:rsid w:val="008079F0"/>
    <w:rsid w:val="00807F27"/>
    <w:rsid w:val="00807F46"/>
    <w:rsid w:val="00810476"/>
    <w:rsid w:val="008118E3"/>
    <w:rsid w:val="00812C54"/>
    <w:rsid w:val="008132C1"/>
    <w:rsid w:val="0081410E"/>
    <w:rsid w:val="008153FC"/>
    <w:rsid w:val="00815590"/>
    <w:rsid w:val="00815DCD"/>
    <w:rsid w:val="0081681A"/>
    <w:rsid w:val="0081728C"/>
    <w:rsid w:val="008175D5"/>
    <w:rsid w:val="008178A8"/>
    <w:rsid w:val="0081798D"/>
    <w:rsid w:val="00817D74"/>
    <w:rsid w:val="00820559"/>
    <w:rsid w:val="00820576"/>
    <w:rsid w:val="00820DF3"/>
    <w:rsid w:val="00821043"/>
    <w:rsid w:val="00821426"/>
    <w:rsid w:val="00822965"/>
    <w:rsid w:val="008230F2"/>
    <w:rsid w:val="0082453A"/>
    <w:rsid w:val="00825334"/>
    <w:rsid w:val="008254B9"/>
    <w:rsid w:val="00825572"/>
    <w:rsid w:val="008255EE"/>
    <w:rsid w:val="00825B94"/>
    <w:rsid w:val="00825C30"/>
    <w:rsid w:val="00825C56"/>
    <w:rsid w:val="008267AE"/>
    <w:rsid w:val="00826A00"/>
    <w:rsid w:val="00827A4C"/>
    <w:rsid w:val="00827B60"/>
    <w:rsid w:val="00830AF6"/>
    <w:rsid w:val="00830DDE"/>
    <w:rsid w:val="00830ED9"/>
    <w:rsid w:val="00830FD5"/>
    <w:rsid w:val="00831926"/>
    <w:rsid w:val="00832120"/>
    <w:rsid w:val="0083245A"/>
    <w:rsid w:val="00832648"/>
    <w:rsid w:val="00832B0D"/>
    <w:rsid w:val="00832DE0"/>
    <w:rsid w:val="008331E1"/>
    <w:rsid w:val="00833357"/>
    <w:rsid w:val="00833B39"/>
    <w:rsid w:val="00834754"/>
    <w:rsid w:val="008352C0"/>
    <w:rsid w:val="00836EBE"/>
    <w:rsid w:val="00837792"/>
    <w:rsid w:val="008377EC"/>
    <w:rsid w:val="00837D56"/>
    <w:rsid w:val="00840227"/>
    <w:rsid w:val="00840625"/>
    <w:rsid w:val="0084090B"/>
    <w:rsid w:val="008416D2"/>
    <w:rsid w:val="008418E5"/>
    <w:rsid w:val="00842702"/>
    <w:rsid w:val="008428B2"/>
    <w:rsid w:val="00842A7A"/>
    <w:rsid w:val="00842DA0"/>
    <w:rsid w:val="0084337F"/>
    <w:rsid w:val="00843BDC"/>
    <w:rsid w:val="008446E1"/>
    <w:rsid w:val="00844DF8"/>
    <w:rsid w:val="008450EC"/>
    <w:rsid w:val="0084530A"/>
    <w:rsid w:val="0084594B"/>
    <w:rsid w:val="00845CB8"/>
    <w:rsid w:val="00845ED7"/>
    <w:rsid w:val="00846066"/>
    <w:rsid w:val="00846730"/>
    <w:rsid w:val="008467A3"/>
    <w:rsid w:val="0084734D"/>
    <w:rsid w:val="00847912"/>
    <w:rsid w:val="008500C7"/>
    <w:rsid w:val="00850621"/>
    <w:rsid w:val="00850CC2"/>
    <w:rsid w:val="00850E72"/>
    <w:rsid w:val="008510BA"/>
    <w:rsid w:val="00851959"/>
    <w:rsid w:val="00852810"/>
    <w:rsid w:val="00852F98"/>
    <w:rsid w:val="00852FB7"/>
    <w:rsid w:val="00852FBE"/>
    <w:rsid w:val="0085393C"/>
    <w:rsid w:val="00853CC3"/>
    <w:rsid w:val="00854CDD"/>
    <w:rsid w:val="008558B7"/>
    <w:rsid w:val="00855F4C"/>
    <w:rsid w:val="0085622D"/>
    <w:rsid w:val="00856482"/>
    <w:rsid w:val="00856FFF"/>
    <w:rsid w:val="008579A1"/>
    <w:rsid w:val="00857CED"/>
    <w:rsid w:val="00860413"/>
    <w:rsid w:val="00860B05"/>
    <w:rsid w:val="00860BC2"/>
    <w:rsid w:val="00860CB8"/>
    <w:rsid w:val="0086259B"/>
    <w:rsid w:val="0086278B"/>
    <w:rsid w:val="0086293B"/>
    <w:rsid w:val="00862B8A"/>
    <w:rsid w:val="008638A8"/>
    <w:rsid w:val="00864258"/>
    <w:rsid w:val="0086478D"/>
    <w:rsid w:val="00864C64"/>
    <w:rsid w:val="00865A18"/>
    <w:rsid w:val="00866D17"/>
    <w:rsid w:val="00866F50"/>
    <w:rsid w:val="00867023"/>
    <w:rsid w:val="008677BF"/>
    <w:rsid w:val="008678EA"/>
    <w:rsid w:val="0087015E"/>
    <w:rsid w:val="0087029C"/>
    <w:rsid w:val="00870307"/>
    <w:rsid w:val="0087268C"/>
    <w:rsid w:val="008726C2"/>
    <w:rsid w:val="00872EC9"/>
    <w:rsid w:val="008738E6"/>
    <w:rsid w:val="00873B97"/>
    <w:rsid w:val="00874E10"/>
    <w:rsid w:val="008752C5"/>
    <w:rsid w:val="00876F77"/>
    <w:rsid w:val="0087778B"/>
    <w:rsid w:val="00877D0A"/>
    <w:rsid w:val="00877EDF"/>
    <w:rsid w:val="00880F5D"/>
    <w:rsid w:val="00883EFA"/>
    <w:rsid w:val="00884232"/>
    <w:rsid w:val="0088461A"/>
    <w:rsid w:val="008848F0"/>
    <w:rsid w:val="00884961"/>
    <w:rsid w:val="00884DCD"/>
    <w:rsid w:val="008851BB"/>
    <w:rsid w:val="00885233"/>
    <w:rsid w:val="00885711"/>
    <w:rsid w:val="00885802"/>
    <w:rsid w:val="00885D5A"/>
    <w:rsid w:val="00885F16"/>
    <w:rsid w:val="00890CAD"/>
    <w:rsid w:val="00890DB8"/>
    <w:rsid w:val="0089153B"/>
    <w:rsid w:val="008922FE"/>
    <w:rsid w:val="00892953"/>
    <w:rsid w:val="00892CCB"/>
    <w:rsid w:val="0089341A"/>
    <w:rsid w:val="0089346A"/>
    <w:rsid w:val="00893F5D"/>
    <w:rsid w:val="0089497D"/>
    <w:rsid w:val="00895958"/>
    <w:rsid w:val="00895C02"/>
    <w:rsid w:val="00895E16"/>
    <w:rsid w:val="00896102"/>
    <w:rsid w:val="0089613E"/>
    <w:rsid w:val="00896420"/>
    <w:rsid w:val="00896A10"/>
    <w:rsid w:val="00896CAC"/>
    <w:rsid w:val="00897C29"/>
    <w:rsid w:val="008A001D"/>
    <w:rsid w:val="008A00F0"/>
    <w:rsid w:val="008A0368"/>
    <w:rsid w:val="008A0665"/>
    <w:rsid w:val="008A1C26"/>
    <w:rsid w:val="008A247A"/>
    <w:rsid w:val="008A277D"/>
    <w:rsid w:val="008A2D05"/>
    <w:rsid w:val="008A3378"/>
    <w:rsid w:val="008A361F"/>
    <w:rsid w:val="008A3D4B"/>
    <w:rsid w:val="008A3E24"/>
    <w:rsid w:val="008A4316"/>
    <w:rsid w:val="008A478A"/>
    <w:rsid w:val="008A6358"/>
    <w:rsid w:val="008A66D0"/>
    <w:rsid w:val="008A6E73"/>
    <w:rsid w:val="008A7725"/>
    <w:rsid w:val="008A77C8"/>
    <w:rsid w:val="008A77EC"/>
    <w:rsid w:val="008A7F37"/>
    <w:rsid w:val="008B16E0"/>
    <w:rsid w:val="008B1F5D"/>
    <w:rsid w:val="008B203F"/>
    <w:rsid w:val="008B220C"/>
    <w:rsid w:val="008B3460"/>
    <w:rsid w:val="008B399F"/>
    <w:rsid w:val="008B39CA"/>
    <w:rsid w:val="008B4289"/>
    <w:rsid w:val="008B47BE"/>
    <w:rsid w:val="008B525D"/>
    <w:rsid w:val="008B691C"/>
    <w:rsid w:val="008B6A26"/>
    <w:rsid w:val="008C0233"/>
    <w:rsid w:val="008C03A9"/>
    <w:rsid w:val="008C04FF"/>
    <w:rsid w:val="008C06D9"/>
    <w:rsid w:val="008C1228"/>
    <w:rsid w:val="008C156C"/>
    <w:rsid w:val="008C26ED"/>
    <w:rsid w:val="008C2AE9"/>
    <w:rsid w:val="008C2DDA"/>
    <w:rsid w:val="008C316C"/>
    <w:rsid w:val="008C40E5"/>
    <w:rsid w:val="008C49AB"/>
    <w:rsid w:val="008C4C12"/>
    <w:rsid w:val="008C4D0B"/>
    <w:rsid w:val="008C561E"/>
    <w:rsid w:val="008C5656"/>
    <w:rsid w:val="008C586D"/>
    <w:rsid w:val="008C65B8"/>
    <w:rsid w:val="008C6E2E"/>
    <w:rsid w:val="008C72B1"/>
    <w:rsid w:val="008C7632"/>
    <w:rsid w:val="008D00D1"/>
    <w:rsid w:val="008D0814"/>
    <w:rsid w:val="008D0AAB"/>
    <w:rsid w:val="008D0D59"/>
    <w:rsid w:val="008D14C6"/>
    <w:rsid w:val="008D1612"/>
    <w:rsid w:val="008D1C0A"/>
    <w:rsid w:val="008D3BD5"/>
    <w:rsid w:val="008D46EA"/>
    <w:rsid w:val="008D4F43"/>
    <w:rsid w:val="008D55F0"/>
    <w:rsid w:val="008D673F"/>
    <w:rsid w:val="008D69EB"/>
    <w:rsid w:val="008D70BE"/>
    <w:rsid w:val="008D7AB9"/>
    <w:rsid w:val="008D7F8C"/>
    <w:rsid w:val="008E012A"/>
    <w:rsid w:val="008E01DF"/>
    <w:rsid w:val="008E07EC"/>
    <w:rsid w:val="008E1A44"/>
    <w:rsid w:val="008E1CCA"/>
    <w:rsid w:val="008E2653"/>
    <w:rsid w:val="008E31EB"/>
    <w:rsid w:val="008E3F46"/>
    <w:rsid w:val="008E4A53"/>
    <w:rsid w:val="008E5555"/>
    <w:rsid w:val="008E589E"/>
    <w:rsid w:val="008E6612"/>
    <w:rsid w:val="008E69C3"/>
    <w:rsid w:val="008E78A6"/>
    <w:rsid w:val="008E7934"/>
    <w:rsid w:val="008E7C92"/>
    <w:rsid w:val="008E7FA3"/>
    <w:rsid w:val="008F0BC1"/>
    <w:rsid w:val="008F1E2E"/>
    <w:rsid w:val="008F2B7C"/>
    <w:rsid w:val="008F2D0B"/>
    <w:rsid w:val="008F2F6E"/>
    <w:rsid w:val="008F4ACC"/>
    <w:rsid w:val="008F4B38"/>
    <w:rsid w:val="008F5281"/>
    <w:rsid w:val="008F5A81"/>
    <w:rsid w:val="008F5B13"/>
    <w:rsid w:val="008F5B70"/>
    <w:rsid w:val="008F5C03"/>
    <w:rsid w:val="008F5CF7"/>
    <w:rsid w:val="008F5D12"/>
    <w:rsid w:val="008F60CC"/>
    <w:rsid w:val="008F6234"/>
    <w:rsid w:val="008F64AA"/>
    <w:rsid w:val="008F64FB"/>
    <w:rsid w:val="008F68D4"/>
    <w:rsid w:val="008F6958"/>
    <w:rsid w:val="008F7632"/>
    <w:rsid w:val="008F769C"/>
    <w:rsid w:val="009004BD"/>
    <w:rsid w:val="009009E4"/>
    <w:rsid w:val="00900B7C"/>
    <w:rsid w:val="00901E34"/>
    <w:rsid w:val="0090249D"/>
    <w:rsid w:val="00902738"/>
    <w:rsid w:val="00902E27"/>
    <w:rsid w:val="00902F03"/>
    <w:rsid w:val="00903FAF"/>
    <w:rsid w:val="0090482F"/>
    <w:rsid w:val="009051DF"/>
    <w:rsid w:val="0090614E"/>
    <w:rsid w:val="00907478"/>
    <w:rsid w:val="00907847"/>
    <w:rsid w:val="009079B8"/>
    <w:rsid w:val="00907CF8"/>
    <w:rsid w:val="00907D21"/>
    <w:rsid w:val="0091045C"/>
    <w:rsid w:val="0091089D"/>
    <w:rsid w:val="0091135F"/>
    <w:rsid w:val="009115BD"/>
    <w:rsid w:val="00911A46"/>
    <w:rsid w:val="00911FC6"/>
    <w:rsid w:val="00911FFA"/>
    <w:rsid w:val="00912C42"/>
    <w:rsid w:val="00913CA1"/>
    <w:rsid w:val="00913F3D"/>
    <w:rsid w:val="009143F6"/>
    <w:rsid w:val="00914B28"/>
    <w:rsid w:val="00914D2D"/>
    <w:rsid w:val="00915526"/>
    <w:rsid w:val="009160F2"/>
    <w:rsid w:val="009169EF"/>
    <w:rsid w:val="009170E4"/>
    <w:rsid w:val="009208B8"/>
    <w:rsid w:val="009208CA"/>
    <w:rsid w:val="00920BFD"/>
    <w:rsid w:val="00920F28"/>
    <w:rsid w:val="009210BD"/>
    <w:rsid w:val="00921C05"/>
    <w:rsid w:val="00921CBF"/>
    <w:rsid w:val="0092205B"/>
    <w:rsid w:val="0092249E"/>
    <w:rsid w:val="00922CCB"/>
    <w:rsid w:val="00922D02"/>
    <w:rsid w:val="00923D77"/>
    <w:rsid w:val="009240B6"/>
    <w:rsid w:val="00924392"/>
    <w:rsid w:val="00924673"/>
    <w:rsid w:val="009249F8"/>
    <w:rsid w:val="00924FE9"/>
    <w:rsid w:val="00925BBE"/>
    <w:rsid w:val="00925C19"/>
    <w:rsid w:val="009268DE"/>
    <w:rsid w:val="00926F0E"/>
    <w:rsid w:val="00927FCD"/>
    <w:rsid w:val="009302F3"/>
    <w:rsid w:val="0093285A"/>
    <w:rsid w:val="00933531"/>
    <w:rsid w:val="00933FFC"/>
    <w:rsid w:val="009345D8"/>
    <w:rsid w:val="00934B73"/>
    <w:rsid w:val="00934BD8"/>
    <w:rsid w:val="00934C94"/>
    <w:rsid w:val="00934FE0"/>
    <w:rsid w:val="0093503C"/>
    <w:rsid w:val="00935996"/>
    <w:rsid w:val="00935B0F"/>
    <w:rsid w:val="0093637A"/>
    <w:rsid w:val="00937072"/>
    <w:rsid w:val="009374F7"/>
    <w:rsid w:val="009375D1"/>
    <w:rsid w:val="00940AE3"/>
    <w:rsid w:val="00941634"/>
    <w:rsid w:val="0094174B"/>
    <w:rsid w:val="0094194E"/>
    <w:rsid w:val="00944EC2"/>
    <w:rsid w:val="009453FC"/>
    <w:rsid w:val="00945783"/>
    <w:rsid w:val="00945F4F"/>
    <w:rsid w:val="00946EB8"/>
    <w:rsid w:val="00951582"/>
    <w:rsid w:val="00952358"/>
    <w:rsid w:val="00953299"/>
    <w:rsid w:val="009536CD"/>
    <w:rsid w:val="00953943"/>
    <w:rsid w:val="009540C0"/>
    <w:rsid w:val="00954120"/>
    <w:rsid w:val="00954471"/>
    <w:rsid w:val="009555C8"/>
    <w:rsid w:val="009558CA"/>
    <w:rsid w:val="00955B3C"/>
    <w:rsid w:val="00956223"/>
    <w:rsid w:val="00960E9A"/>
    <w:rsid w:val="009611EC"/>
    <w:rsid w:val="00961433"/>
    <w:rsid w:val="009614F7"/>
    <w:rsid w:val="009619D7"/>
    <w:rsid w:val="00961C31"/>
    <w:rsid w:val="009622F8"/>
    <w:rsid w:val="009627BF"/>
    <w:rsid w:val="00962C29"/>
    <w:rsid w:val="009639D9"/>
    <w:rsid w:val="00964C51"/>
    <w:rsid w:val="00965B5F"/>
    <w:rsid w:val="00965BF0"/>
    <w:rsid w:val="00965DDD"/>
    <w:rsid w:val="00966FC3"/>
    <w:rsid w:val="00967083"/>
    <w:rsid w:val="009672E6"/>
    <w:rsid w:val="00967CC9"/>
    <w:rsid w:val="00967D2B"/>
    <w:rsid w:val="00970C87"/>
    <w:rsid w:val="009713AD"/>
    <w:rsid w:val="00973142"/>
    <w:rsid w:val="00973F66"/>
    <w:rsid w:val="00974024"/>
    <w:rsid w:val="00974779"/>
    <w:rsid w:val="00974C7C"/>
    <w:rsid w:val="00974CB7"/>
    <w:rsid w:val="009755E8"/>
    <w:rsid w:val="00977D89"/>
    <w:rsid w:val="00980303"/>
    <w:rsid w:val="0098047D"/>
    <w:rsid w:val="009815C2"/>
    <w:rsid w:val="009818BF"/>
    <w:rsid w:val="009825CE"/>
    <w:rsid w:val="00982D10"/>
    <w:rsid w:val="00982EF2"/>
    <w:rsid w:val="00982EF7"/>
    <w:rsid w:val="00983334"/>
    <w:rsid w:val="00983409"/>
    <w:rsid w:val="009838EB"/>
    <w:rsid w:val="00983A0A"/>
    <w:rsid w:val="00983C56"/>
    <w:rsid w:val="00984DA0"/>
    <w:rsid w:val="00985AB0"/>
    <w:rsid w:val="009862F2"/>
    <w:rsid w:val="00986336"/>
    <w:rsid w:val="00986E44"/>
    <w:rsid w:val="00987221"/>
    <w:rsid w:val="009874D1"/>
    <w:rsid w:val="00990519"/>
    <w:rsid w:val="0099128D"/>
    <w:rsid w:val="00991AEE"/>
    <w:rsid w:val="009923EC"/>
    <w:rsid w:val="00992408"/>
    <w:rsid w:val="0099304C"/>
    <w:rsid w:val="009943DC"/>
    <w:rsid w:val="00995FAB"/>
    <w:rsid w:val="00996021"/>
    <w:rsid w:val="0099603B"/>
    <w:rsid w:val="009961FF"/>
    <w:rsid w:val="0099628B"/>
    <w:rsid w:val="009965E9"/>
    <w:rsid w:val="009972F1"/>
    <w:rsid w:val="00997468"/>
    <w:rsid w:val="00997610"/>
    <w:rsid w:val="00997632"/>
    <w:rsid w:val="00997730"/>
    <w:rsid w:val="009A0143"/>
    <w:rsid w:val="009A0B5E"/>
    <w:rsid w:val="009A0B75"/>
    <w:rsid w:val="009A0F3A"/>
    <w:rsid w:val="009A1B4E"/>
    <w:rsid w:val="009A2DB6"/>
    <w:rsid w:val="009A390E"/>
    <w:rsid w:val="009A5923"/>
    <w:rsid w:val="009A5A4B"/>
    <w:rsid w:val="009A64DD"/>
    <w:rsid w:val="009B121B"/>
    <w:rsid w:val="009B174C"/>
    <w:rsid w:val="009B1B63"/>
    <w:rsid w:val="009B2486"/>
    <w:rsid w:val="009B2C08"/>
    <w:rsid w:val="009B2F6B"/>
    <w:rsid w:val="009B4434"/>
    <w:rsid w:val="009B4639"/>
    <w:rsid w:val="009B57D7"/>
    <w:rsid w:val="009B5F1E"/>
    <w:rsid w:val="009B6A79"/>
    <w:rsid w:val="009B726A"/>
    <w:rsid w:val="009C0DA1"/>
    <w:rsid w:val="009C0ED7"/>
    <w:rsid w:val="009C115D"/>
    <w:rsid w:val="009C1227"/>
    <w:rsid w:val="009C1401"/>
    <w:rsid w:val="009C1588"/>
    <w:rsid w:val="009C1DF2"/>
    <w:rsid w:val="009C2701"/>
    <w:rsid w:val="009C3D45"/>
    <w:rsid w:val="009C7150"/>
    <w:rsid w:val="009D07B2"/>
    <w:rsid w:val="009D181C"/>
    <w:rsid w:val="009D1C9A"/>
    <w:rsid w:val="009D2067"/>
    <w:rsid w:val="009D21DD"/>
    <w:rsid w:val="009D2F30"/>
    <w:rsid w:val="009D316B"/>
    <w:rsid w:val="009D3EEF"/>
    <w:rsid w:val="009D43DF"/>
    <w:rsid w:val="009D4AFF"/>
    <w:rsid w:val="009D4CAC"/>
    <w:rsid w:val="009D4DAE"/>
    <w:rsid w:val="009D5646"/>
    <w:rsid w:val="009D5935"/>
    <w:rsid w:val="009D5EFF"/>
    <w:rsid w:val="009D673C"/>
    <w:rsid w:val="009D78DC"/>
    <w:rsid w:val="009E08E2"/>
    <w:rsid w:val="009E0E52"/>
    <w:rsid w:val="009E112F"/>
    <w:rsid w:val="009E18A1"/>
    <w:rsid w:val="009E1FFD"/>
    <w:rsid w:val="009E2027"/>
    <w:rsid w:val="009E2B6C"/>
    <w:rsid w:val="009E2ECE"/>
    <w:rsid w:val="009E3080"/>
    <w:rsid w:val="009E33FB"/>
    <w:rsid w:val="009E34E0"/>
    <w:rsid w:val="009E3A57"/>
    <w:rsid w:val="009E3EED"/>
    <w:rsid w:val="009E4775"/>
    <w:rsid w:val="009E48CD"/>
    <w:rsid w:val="009E4D4A"/>
    <w:rsid w:val="009E5248"/>
    <w:rsid w:val="009E565B"/>
    <w:rsid w:val="009E5885"/>
    <w:rsid w:val="009E5C66"/>
    <w:rsid w:val="009E61F3"/>
    <w:rsid w:val="009E7BA3"/>
    <w:rsid w:val="009F068F"/>
    <w:rsid w:val="009F17D5"/>
    <w:rsid w:val="009F243B"/>
    <w:rsid w:val="009F24A5"/>
    <w:rsid w:val="009F29D0"/>
    <w:rsid w:val="009F2B07"/>
    <w:rsid w:val="009F4281"/>
    <w:rsid w:val="009F438B"/>
    <w:rsid w:val="009F4C0D"/>
    <w:rsid w:val="009F509C"/>
    <w:rsid w:val="009F509E"/>
    <w:rsid w:val="009F68EC"/>
    <w:rsid w:val="009F6E5C"/>
    <w:rsid w:val="009F6FD4"/>
    <w:rsid w:val="009F7A4F"/>
    <w:rsid w:val="009F7E6C"/>
    <w:rsid w:val="00A00ED9"/>
    <w:rsid w:val="00A01340"/>
    <w:rsid w:val="00A01E58"/>
    <w:rsid w:val="00A020B1"/>
    <w:rsid w:val="00A02AD2"/>
    <w:rsid w:val="00A02CE0"/>
    <w:rsid w:val="00A02CFD"/>
    <w:rsid w:val="00A0300B"/>
    <w:rsid w:val="00A03800"/>
    <w:rsid w:val="00A0459A"/>
    <w:rsid w:val="00A0482D"/>
    <w:rsid w:val="00A04D1D"/>
    <w:rsid w:val="00A04F5C"/>
    <w:rsid w:val="00A0576D"/>
    <w:rsid w:val="00A0642C"/>
    <w:rsid w:val="00A06566"/>
    <w:rsid w:val="00A06FCE"/>
    <w:rsid w:val="00A07B92"/>
    <w:rsid w:val="00A07E0D"/>
    <w:rsid w:val="00A10296"/>
    <w:rsid w:val="00A1076D"/>
    <w:rsid w:val="00A109FB"/>
    <w:rsid w:val="00A10B37"/>
    <w:rsid w:val="00A116A5"/>
    <w:rsid w:val="00A13004"/>
    <w:rsid w:val="00A1391A"/>
    <w:rsid w:val="00A13EFF"/>
    <w:rsid w:val="00A147CD"/>
    <w:rsid w:val="00A149C6"/>
    <w:rsid w:val="00A14B58"/>
    <w:rsid w:val="00A154C7"/>
    <w:rsid w:val="00A156BC"/>
    <w:rsid w:val="00A1578C"/>
    <w:rsid w:val="00A15D3E"/>
    <w:rsid w:val="00A172F5"/>
    <w:rsid w:val="00A17516"/>
    <w:rsid w:val="00A17621"/>
    <w:rsid w:val="00A17977"/>
    <w:rsid w:val="00A17A10"/>
    <w:rsid w:val="00A20A65"/>
    <w:rsid w:val="00A20B8F"/>
    <w:rsid w:val="00A2397B"/>
    <w:rsid w:val="00A23C8D"/>
    <w:rsid w:val="00A25324"/>
    <w:rsid w:val="00A25F2A"/>
    <w:rsid w:val="00A260E4"/>
    <w:rsid w:val="00A303CD"/>
    <w:rsid w:val="00A308BF"/>
    <w:rsid w:val="00A308C4"/>
    <w:rsid w:val="00A30B5B"/>
    <w:rsid w:val="00A3114F"/>
    <w:rsid w:val="00A311D4"/>
    <w:rsid w:val="00A3143B"/>
    <w:rsid w:val="00A31F39"/>
    <w:rsid w:val="00A329FC"/>
    <w:rsid w:val="00A32FB3"/>
    <w:rsid w:val="00A3471D"/>
    <w:rsid w:val="00A3548C"/>
    <w:rsid w:val="00A356B9"/>
    <w:rsid w:val="00A359F6"/>
    <w:rsid w:val="00A35CE9"/>
    <w:rsid w:val="00A367C7"/>
    <w:rsid w:val="00A36925"/>
    <w:rsid w:val="00A36E5E"/>
    <w:rsid w:val="00A37B18"/>
    <w:rsid w:val="00A37BF7"/>
    <w:rsid w:val="00A37DE2"/>
    <w:rsid w:val="00A37F5D"/>
    <w:rsid w:val="00A37FFB"/>
    <w:rsid w:val="00A40131"/>
    <w:rsid w:val="00A40633"/>
    <w:rsid w:val="00A408D6"/>
    <w:rsid w:val="00A40B72"/>
    <w:rsid w:val="00A41598"/>
    <w:rsid w:val="00A41A93"/>
    <w:rsid w:val="00A4235C"/>
    <w:rsid w:val="00A4298F"/>
    <w:rsid w:val="00A43C13"/>
    <w:rsid w:val="00A44DAB"/>
    <w:rsid w:val="00A44F51"/>
    <w:rsid w:val="00A45026"/>
    <w:rsid w:val="00A45279"/>
    <w:rsid w:val="00A45ED0"/>
    <w:rsid w:val="00A45FAC"/>
    <w:rsid w:val="00A4630D"/>
    <w:rsid w:val="00A4678D"/>
    <w:rsid w:val="00A47251"/>
    <w:rsid w:val="00A4744B"/>
    <w:rsid w:val="00A47F0F"/>
    <w:rsid w:val="00A502DC"/>
    <w:rsid w:val="00A5044B"/>
    <w:rsid w:val="00A50725"/>
    <w:rsid w:val="00A50A72"/>
    <w:rsid w:val="00A50DFE"/>
    <w:rsid w:val="00A51B69"/>
    <w:rsid w:val="00A520B1"/>
    <w:rsid w:val="00A5243D"/>
    <w:rsid w:val="00A527D4"/>
    <w:rsid w:val="00A52967"/>
    <w:rsid w:val="00A52B5D"/>
    <w:rsid w:val="00A52BCB"/>
    <w:rsid w:val="00A52D4A"/>
    <w:rsid w:val="00A53247"/>
    <w:rsid w:val="00A5354B"/>
    <w:rsid w:val="00A54287"/>
    <w:rsid w:val="00A54884"/>
    <w:rsid w:val="00A54D02"/>
    <w:rsid w:val="00A54ED9"/>
    <w:rsid w:val="00A5533F"/>
    <w:rsid w:val="00A5551F"/>
    <w:rsid w:val="00A55CCA"/>
    <w:rsid w:val="00A55E35"/>
    <w:rsid w:val="00A565F8"/>
    <w:rsid w:val="00A56670"/>
    <w:rsid w:val="00A5681F"/>
    <w:rsid w:val="00A56F90"/>
    <w:rsid w:val="00A576C9"/>
    <w:rsid w:val="00A57D3A"/>
    <w:rsid w:val="00A57FAC"/>
    <w:rsid w:val="00A60336"/>
    <w:rsid w:val="00A6055B"/>
    <w:rsid w:val="00A60858"/>
    <w:rsid w:val="00A612EB"/>
    <w:rsid w:val="00A6145E"/>
    <w:rsid w:val="00A61D15"/>
    <w:rsid w:val="00A61D4C"/>
    <w:rsid w:val="00A6248D"/>
    <w:rsid w:val="00A62DD8"/>
    <w:rsid w:val="00A62F2B"/>
    <w:rsid w:val="00A630E6"/>
    <w:rsid w:val="00A63126"/>
    <w:rsid w:val="00A631C5"/>
    <w:rsid w:val="00A64272"/>
    <w:rsid w:val="00A66286"/>
    <w:rsid w:val="00A66837"/>
    <w:rsid w:val="00A66AE9"/>
    <w:rsid w:val="00A67465"/>
    <w:rsid w:val="00A67D7A"/>
    <w:rsid w:val="00A706C0"/>
    <w:rsid w:val="00A70C1A"/>
    <w:rsid w:val="00A71E24"/>
    <w:rsid w:val="00A7325C"/>
    <w:rsid w:val="00A73BBF"/>
    <w:rsid w:val="00A73E4C"/>
    <w:rsid w:val="00A7422D"/>
    <w:rsid w:val="00A74BCD"/>
    <w:rsid w:val="00A74E06"/>
    <w:rsid w:val="00A75748"/>
    <w:rsid w:val="00A7703A"/>
    <w:rsid w:val="00A7734C"/>
    <w:rsid w:val="00A77A32"/>
    <w:rsid w:val="00A803E9"/>
    <w:rsid w:val="00A81A5B"/>
    <w:rsid w:val="00A81BD4"/>
    <w:rsid w:val="00A82240"/>
    <w:rsid w:val="00A83039"/>
    <w:rsid w:val="00A83EC5"/>
    <w:rsid w:val="00A8403C"/>
    <w:rsid w:val="00A841EE"/>
    <w:rsid w:val="00A8475E"/>
    <w:rsid w:val="00A85B5F"/>
    <w:rsid w:val="00A85C55"/>
    <w:rsid w:val="00A8670C"/>
    <w:rsid w:val="00A869FD"/>
    <w:rsid w:val="00A8707C"/>
    <w:rsid w:val="00A873C8"/>
    <w:rsid w:val="00A87478"/>
    <w:rsid w:val="00A876F0"/>
    <w:rsid w:val="00A87B04"/>
    <w:rsid w:val="00A90118"/>
    <w:rsid w:val="00A9356A"/>
    <w:rsid w:val="00A93798"/>
    <w:rsid w:val="00A939CF"/>
    <w:rsid w:val="00A9560F"/>
    <w:rsid w:val="00A957AC"/>
    <w:rsid w:val="00A95F59"/>
    <w:rsid w:val="00A9668A"/>
    <w:rsid w:val="00A967B5"/>
    <w:rsid w:val="00AA00AD"/>
    <w:rsid w:val="00AA07FD"/>
    <w:rsid w:val="00AA0AF5"/>
    <w:rsid w:val="00AA0F21"/>
    <w:rsid w:val="00AA113A"/>
    <w:rsid w:val="00AA11A7"/>
    <w:rsid w:val="00AA1203"/>
    <w:rsid w:val="00AA146C"/>
    <w:rsid w:val="00AA253E"/>
    <w:rsid w:val="00AA342A"/>
    <w:rsid w:val="00AA36AE"/>
    <w:rsid w:val="00AA3E1E"/>
    <w:rsid w:val="00AA3E98"/>
    <w:rsid w:val="00AA3FE2"/>
    <w:rsid w:val="00AA46E0"/>
    <w:rsid w:val="00AA4D47"/>
    <w:rsid w:val="00AA4D50"/>
    <w:rsid w:val="00AA4F0B"/>
    <w:rsid w:val="00AA54EA"/>
    <w:rsid w:val="00AA5840"/>
    <w:rsid w:val="00AA6AE3"/>
    <w:rsid w:val="00AA706D"/>
    <w:rsid w:val="00AA7921"/>
    <w:rsid w:val="00AA79FC"/>
    <w:rsid w:val="00AA7FD2"/>
    <w:rsid w:val="00AB0516"/>
    <w:rsid w:val="00AB0736"/>
    <w:rsid w:val="00AB0AD3"/>
    <w:rsid w:val="00AB0E1F"/>
    <w:rsid w:val="00AB0F56"/>
    <w:rsid w:val="00AB0FE6"/>
    <w:rsid w:val="00AB102C"/>
    <w:rsid w:val="00AB10B1"/>
    <w:rsid w:val="00AB1144"/>
    <w:rsid w:val="00AB15E3"/>
    <w:rsid w:val="00AB18EA"/>
    <w:rsid w:val="00AB1A8E"/>
    <w:rsid w:val="00AB21CB"/>
    <w:rsid w:val="00AB2557"/>
    <w:rsid w:val="00AB2AF2"/>
    <w:rsid w:val="00AB305C"/>
    <w:rsid w:val="00AB3998"/>
    <w:rsid w:val="00AB39DC"/>
    <w:rsid w:val="00AB45C3"/>
    <w:rsid w:val="00AB4A58"/>
    <w:rsid w:val="00AB4B7B"/>
    <w:rsid w:val="00AB4E13"/>
    <w:rsid w:val="00AB4E63"/>
    <w:rsid w:val="00AB58F7"/>
    <w:rsid w:val="00AB5A67"/>
    <w:rsid w:val="00AB5D27"/>
    <w:rsid w:val="00AB608C"/>
    <w:rsid w:val="00AB60E6"/>
    <w:rsid w:val="00AB6D73"/>
    <w:rsid w:val="00AB7AFE"/>
    <w:rsid w:val="00AB7E8D"/>
    <w:rsid w:val="00AC002F"/>
    <w:rsid w:val="00AC00BF"/>
    <w:rsid w:val="00AC026B"/>
    <w:rsid w:val="00AC07E2"/>
    <w:rsid w:val="00AC14BA"/>
    <w:rsid w:val="00AC192A"/>
    <w:rsid w:val="00AC2684"/>
    <w:rsid w:val="00AC2901"/>
    <w:rsid w:val="00AC2C7E"/>
    <w:rsid w:val="00AC3CEE"/>
    <w:rsid w:val="00AC4284"/>
    <w:rsid w:val="00AC488B"/>
    <w:rsid w:val="00AC5158"/>
    <w:rsid w:val="00AC5403"/>
    <w:rsid w:val="00AC5725"/>
    <w:rsid w:val="00AC65F8"/>
    <w:rsid w:val="00AC6CD3"/>
    <w:rsid w:val="00AC73D1"/>
    <w:rsid w:val="00AC7439"/>
    <w:rsid w:val="00AC75F1"/>
    <w:rsid w:val="00AC7C65"/>
    <w:rsid w:val="00AC7D9A"/>
    <w:rsid w:val="00AD11E3"/>
    <w:rsid w:val="00AD133D"/>
    <w:rsid w:val="00AD219D"/>
    <w:rsid w:val="00AD2479"/>
    <w:rsid w:val="00AD2DC6"/>
    <w:rsid w:val="00AD312B"/>
    <w:rsid w:val="00AD32A8"/>
    <w:rsid w:val="00AD3928"/>
    <w:rsid w:val="00AD4806"/>
    <w:rsid w:val="00AD4912"/>
    <w:rsid w:val="00AD4C80"/>
    <w:rsid w:val="00AD5AA6"/>
    <w:rsid w:val="00AD69EC"/>
    <w:rsid w:val="00AD6DB0"/>
    <w:rsid w:val="00AD725E"/>
    <w:rsid w:val="00AE0623"/>
    <w:rsid w:val="00AE101F"/>
    <w:rsid w:val="00AE128C"/>
    <w:rsid w:val="00AE1F77"/>
    <w:rsid w:val="00AE2489"/>
    <w:rsid w:val="00AE2497"/>
    <w:rsid w:val="00AE3872"/>
    <w:rsid w:val="00AE4717"/>
    <w:rsid w:val="00AE4833"/>
    <w:rsid w:val="00AE4E20"/>
    <w:rsid w:val="00AE4E73"/>
    <w:rsid w:val="00AE5C25"/>
    <w:rsid w:val="00AE5D29"/>
    <w:rsid w:val="00AE7610"/>
    <w:rsid w:val="00AE7BBE"/>
    <w:rsid w:val="00AF073E"/>
    <w:rsid w:val="00AF09D2"/>
    <w:rsid w:val="00AF0CA7"/>
    <w:rsid w:val="00AF0FCB"/>
    <w:rsid w:val="00AF1154"/>
    <w:rsid w:val="00AF1734"/>
    <w:rsid w:val="00AF1EA6"/>
    <w:rsid w:val="00AF264C"/>
    <w:rsid w:val="00AF2C33"/>
    <w:rsid w:val="00AF3291"/>
    <w:rsid w:val="00AF373E"/>
    <w:rsid w:val="00AF3B7B"/>
    <w:rsid w:val="00AF48E8"/>
    <w:rsid w:val="00AF54EC"/>
    <w:rsid w:val="00AF562E"/>
    <w:rsid w:val="00AF56FD"/>
    <w:rsid w:val="00AF5A3F"/>
    <w:rsid w:val="00AF5B17"/>
    <w:rsid w:val="00AF5B32"/>
    <w:rsid w:val="00AF6992"/>
    <w:rsid w:val="00AF6D90"/>
    <w:rsid w:val="00AF6ED4"/>
    <w:rsid w:val="00AF764D"/>
    <w:rsid w:val="00B00437"/>
    <w:rsid w:val="00B0103C"/>
    <w:rsid w:val="00B016F0"/>
    <w:rsid w:val="00B0210C"/>
    <w:rsid w:val="00B02A71"/>
    <w:rsid w:val="00B0378B"/>
    <w:rsid w:val="00B037D0"/>
    <w:rsid w:val="00B03824"/>
    <w:rsid w:val="00B0397A"/>
    <w:rsid w:val="00B03C32"/>
    <w:rsid w:val="00B0413A"/>
    <w:rsid w:val="00B0478C"/>
    <w:rsid w:val="00B04B64"/>
    <w:rsid w:val="00B05272"/>
    <w:rsid w:val="00B053A5"/>
    <w:rsid w:val="00B0542B"/>
    <w:rsid w:val="00B055EB"/>
    <w:rsid w:val="00B06221"/>
    <w:rsid w:val="00B06438"/>
    <w:rsid w:val="00B069C8"/>
    <w:rsid w:val="00B10587"/>
    <w:rsid w:val="00B10A46"/>
    <w:rsid w:val="00B115ED"/>
    <w:rsid w:val="00B11957"/>
    <w:rsid w:val="00B119D9"/>
    <w:rsid w:val="00B11D17"/>
    <w:rsid w:val="00B122F7"/>
    <w:rsid w:val="00B12317"/>
    <w:rsid w:val="00B12DBC"/>
    <w:rsid w:val="00B136C8"/>
    <w:rsid w:val="00B13DBC"/>
    <w:rsid w:val="00B14417"/>
    <w:rsid w:val="00B155D3"/>
    <w:rsid w:val="00B163DF"/>
    <w:rsid w:val="00B166FC"/>
    <w:rsid w:val="00B16771"/>
    <w:rsid w:val="00B175B4"/>
    <w:rsid w:val="00B2096E"/>
    <w:rsid w:val="00B20991"/>
    <w:rsid w:val="00B20F8E"/>
    <w:rsid w:val="00B210D5"/>
    <w:rsid w:val="00B2185A"/>
    <w:rsid w:val="00B21DE2"/>
    <w:rsid w:val="00B2210B"/>
    <w:rsid w:val="00B224A5"/>
    <w:rsid w:val="00B226EC"/>
    <w:rsid w:val="00B25261"/>
    <w:rsid w:val="00B2555B"/>
    <w:rsid w:val="00B26F37"/>
    <w:rsid w:val="00B27057"/>
    <w:rsid w:val="00B271B5"/>
    <w:rsid w:val="00B30377"/>
    <w:rsid w:val="00B303FA"/>
    <w:rsid w:val="00B3100A"/>
    <w:rsid w:val="00B313D6"/>
    <w:rsid w:val="00B31491"/>
    <w:rsid w:val="00B31763"/>
    <w:rsid w:val="00B320BE"/>
    <w:rsid w:val="00B32B86"/>
    <w:rsid w:val="00B332F6"/>
    <w:rsid w:val="00B34BFC"/>
    <w:rsid w:val="00B353C2"/>
    <w:rsid w:val="00B35536"/>
    <w:rsid w:val="00B35548"/>
    <w:rsid w:val="00B3618B"/>
    <w:rsid w:val="00B362B6"/>
    <w:rsid w:val="00B3651F"/>
    <w:rsid w:val="00B366BE"/>
    <w:rsid w:val="00B372FA"/>
    <w:rsid w:val="00B37C3C"/>
    <w:rsid w:val="00B37DB1"/>
    <w:rsid w:val="00B405C5"/>
    <w:rsid w:val="00B408D7"/>
    <w:rsid w:val="00B40DA5"/>
    <w:rsid w:val="00B418AF"/>
    <w:rsid w:val="00B41C23"/>
    <w:rsid w:val="00B41FA3"/>
    <w:rsid w:val="00B4246A"/>
    <w:rsid w:val="00B43D49"/>
    <w:rsid w:val="00B440EA"/>
    <w:rsid w:val="00B44A6A"/>
    <w:rsid w:val="00B44D26"/>
    <w:rsid w:val="00B450C2"/>
    <w:rsid w:val="00B45BBB"/>
    <w:rsid w:val="00B46010"/>
    <w:rsid w:val="00B46414"/>
    <w:rsid w:val="00B46977"/>
    <w:rsid w:val="00B47199"/>
    <w:rsid w:val="00B472A7"/>
    <w:rsid w:val="00B47C1A"/>
    <w:rsid w:val="00B47E0B"/>
    <w:rsid w:val="00B501E4"/>
    <w:rsid w:val="00B50A0E"/>
    <w:rsid w:val="00B51DBA"/>
    <w:rsid w:val="00B51F47"/>
    <w:rsid w:val="00B52177"/>
    <w:rsid w:val="00B5263A"/>
    <w:rsid w:val="00B53929"/>
    <w:rsid w:val="00B53D19"/>
    <w:rsid w:val="00B5422F"/>
    <w:rsid w:val="00B554CE"/>
    <w:rsid w:val="00B5567B"/>
    <w:rsid w:val="00B55933"/>
    <w:rsid w:val="00B559D2"/>
    <w:rsid w:val="00B56004"/>
    <w:rsid w:val="00B56236"/>
    <w:rsid w:val="00B57066"/>
    <w:rsid w:val="00B572E6"/>
    <w:rsid w:val="00B574EC"/>
    <w:rsid w:val="00B57597"/>
    <w:rsid w:val="00B57787"/>
    <w:rsid w:val="00B6044C"/>
    <w:rsid w:val="00B604CF"/>
    <w:rsid w:val="00B6069C"/>
    <w:rsid w:val="00B60C88"/>
    <w:rsid w:val="00B61325"/>
    <w:rsid w:val="00B613DF"/>
    <w:rsid w:val="00B61721"/>
    <w:rsid w:val="00B61E66"/>
    <w:rsid w:val="00B61E88"/>
    <w:rsid w:val="00B62454"/>
    <w:rsid w:val="00B62E32"/>
    <w:rsid w:val="00B62F15"/>
    <w:rsid w:val="00B63AC8"/>
    <w:rsid w:val="00B64130"/>
    <w:rsid w:val="00B64578"/>
    <w:rsid w:val="00B646D3"/>
    <w:rsid w:val="00B64FC5"/>
    <w:rsid w:val="00B65248"/>
    <w:rsid w:val="00B65267"/>
    <w:rsid w:val="00B658A6"/>
    <w:rsid w:val="00B65FFB"/>
    <w:rsid w:val="00B6641A"/>
    <w:rsid w:val="00B66557"/>
    <w:rsid w:val="00B66564"/>
    <w:rsid w:val="00B67CCD"/>
    <w:rsid w:val="00B70289"/>
    <w:rsid w:val="00B708B2"/>
    <w:rsid w:val="00B70956"/>
    <w:rsid w:val="00B70AEB"/>
    <w:rsid w:val="00B70B3C"/>
    <w:rsid w:val="00B71120"/>
    <w:rsid w:val="00B71418"/>
    <w:rsid w:val="00B71562"/>
    <w:rsid w:val="00B716D7"/>
    <w:rsid w:val="00B72F89"/>
    <w:rsid w:val="00B73EA5"/>
    <w:rsid w:val="00B73EF5"/>
    <w:rsid w:val="00B73FC7"/>
    <w:rsid w:val="00B745D1"/>
    <w:rsid w:val="00B75A53"/>
    <w:rsid w:val="00B762C4"/>
    <w:rsid w:val="00B7671C"/>
    <w:rsid w:val="00B767CD"/>
    <w:rsid w:val="00B76E25"/>
    <w:rsid w:val="00B76F1C"/>
    <w:rsid w:val="00B773A4"/>
    <w:rsid w:val="00B77578"/>
    <w:rsid w:val="00B77B42"/>
    <w:rsid w:val="00B77D10"/>
    <w:rsid w:val="00B80009"/>
    <w:rsid w:val="00B8098B"/>
    <w:rsid w:val="00B8133D"/>
    <w:rsid w:val="00B82865"/>
    <w:rsid w:val="00B8453F"/>
    <w:rsid w:val="00B849EC"/>
    <w:rsid w:val="00B84AA7"/>
    <w:rsid w:val="00B84B48"/>
    <w:rsid w:val="00B85A97"/>
    <w:rsid w:val="00B85E7B"/>
    <w:rsid w:val="00B865C9"/>
    <w:rsid w:val="00B8701A"/>
    <w:rsid w:val="00B87701"/>
    <w:rsid w:val="00B87DC5"/>
    <w:rsid w:val="00B87E81"/>
    <w:rsid w:val="00B905B5"/>
    <w:rsid w:val="00B9121C"/>
    <w:rsid w:val="00B9155C"/>
    <w:rsid w:val="00B915BB"/>
    <w:rsid w:val="00B919F2"/>
    <w:rsid w:val="00B91FD8"/>
    <w:rsid w:val="00B9213F"/>
    <w:rsid w:val="00B92980"/>
    <w:rsid w:val="00B93F39"/>
    <w:rsid w:val="00B93F7A"/>
    <w:rsid w:val="00B944BE"/>
    <w:rsid w:val="00B946AD"/>
    <w:rsid w:val="00B94B80"/>
    <w:rsid w:val="00B952A6"/>
    <w:rsid w:val="00B9534D"/>
    <w:rsid w:val="00B960C9"/>
    <w:rsid w:val="00B963B0"/>
    <w:rsid w:val="00B97C5D"/>
    <w:rsid w:val="00B97E73"/>
    <w:rsid w:val="00B97E77"/>
    <w:rsid w:val="00BA0BA5"/>
    <w:rsid w:val="00BA0F40"/>
    <w:rsid w:val="00BA162D"/>
    <w:rsid w:val="00BA2175"/>
    <w:rsid w:val="00BA2EC1"/>
    <w:rsid w:val="00BA3622"/>
    <w:rsid w:val="00BA37BB"/>
    <w:rsid w:val="00BA4FDC"/>
    <w:rsid w:val="00BA5BD1"/>
    <w:rsid w:val="00BA5F70"/>
    <w:rsid w:val="00BA63B7"/>
    <w:rsid w:val="00BA6516"/>
    <w:rsid w:val="00BA69D9"/>
    <w:rsid w:val="00BA705F"/>
    <w:rsid w:val="00BA72ED"/>
    <w:rsid w:val="00BA73B9"/>
    <w:rsid w:val="00BA7B0A"/>
    <w:rsid w:val="00BA7BDE"/>
    <w:rsid w:val="00BA7FEC"/>
    <w:rsid w:val="00BB01F0"/>
    <w:rsid w:val="00BB023B"/>
    <w:rsid w:val="00BB0B83"/>
    <w:rsid w:val="00BB19F6"/>
    <w:rsid w:val="00BB1CF4"/>
    <w:rsid w:val="00BB235B"/>
    <w:rsid w:val="00BB2A91"/>
    <w:rsid w:val="00BB2FB7"/>
    <w:rsid w:val="00BB3DB2"/>
    <w:rsid w:val="00BB4266"/>
    <w:rsid w:val="00BB4479"/>
    <w:rsid w:val="00BB4858"/>
    <w:rsid w:val="00BB49FB"/>
    <w:rsid w:val="00BB4AA8"/>
    <w:rsid w:val="00BB51AE"/>
    <w:rsid w:val="00BB6BDF"/>
    <w:rsid w:val="00BB78FF"/>
    <w:rsid w:val="00BB7EB8"/>
    <w:rsid w:val="00BB7F68"/>
    <w:rsid w:val="00BC0232"/>
    <w:rsid w:val="00BC0A2E"/>
    <w:rsid w:val="00BC1252"/>
    <w:rsid w:val="00BC1D7D"/>
    <w:rsid w:val="00BC330D"/>
    <w:rsid w:val="00BC42DC"/>
    <w:rsid w:val="00BC43B7"/>
    <w:rsid w:val="00BC50CD"/>
    <w:rsid w:val="00BC5803"/>
    <w:rsid w:val="00BC6ED6"/>
    <w:rsid w:val="00BC7152"/>
    <w:rsid w:val="00BC7F1E"/>
    <w:rsid w:val="00BD034F"/>
    <w:rsid w:val="00BD08BF"/>
    <w:rsid w:val="00BD14A6"/>
    <w:rsid w:val="00BD2517"/>
    <w:rsid w:val="00BD2A27"/>
    <w:rsid w:val="00BD3215"/>
    <w:rsid w:val="00BD3ED6"/>
    <w:rsid w:val="00BD4449"/>
    <w:rsid w:val="00BD5072"/>
    <w:rsid w:val="00BD52F1"/>
    <w:rsid w:val="00BD583D"/>
    <w:rsid w:val="00BD632B"/>
    <w:rsid w:val="00BD6FF5"/>
    <w:rsid w:val="00BD778E"/>
    <w:rsid w:val="00BD7B32"/>
    <w:rsid w:val="00BD7EB2"/>
    <w:rsid w:val="00BD7F25"/>
    <w:rsid w:val="00BE021B"/>
    <w:rsid w:val="00BE066A"/>
    <w:rsid w:val="00BE06C7"/>
    <w:rsid w:val="00BE0B47"/>
    <w:rsid w:val="00BE1DA1"/>
    <w:rsid w:val="00BE25AE"/>
    <w:rsid w:val="00BE2700"/>
    <w:rsid w:val="00BE2735"/>
    <w:rsid w:val="00BE2A7E"/>
    <w:rsid w:val="00BE2B17"/>
    <w:rsid w:val="00BE2FFE"/>
    <w:rsid w:val="00BE3792"/>
    <w:rsid w:val="00BE3EFF"/>
    <w:rsid w:val="00BE46F4"/>
    <w:rsid w:val="00BE4D81"/>
    <w:rsid w:val="00BE51D1"/>
    <w:rsid w:val="00BE5B03"/>
    <w:rsid w:val="00BE5C90"/>
    <w:rsid w:val="00BE5F50"/>
    <w:rsid w:val="00BE6787"/>
    <w:rsid w:val="00BE6A9C"/>
    <w:rsid w:val="00BE6EB7"/>
    <w:rsid w:val="00BE6FEE"/>
    <w:rsid w:val="00BE7217"/>
    <w:rsid w:val="00BE7388"/>
    <w:rsid w:val="00BE77AB"/>
    <w:rsid w:val="00BE7BA0"/>
    <w:rsid w:val="00BF03B9"/>
    <w:rsid w:val="00BF1DDC"/>
    <w:rsid w:val="00BF1F31"/>
    <w:rsid w:val="00BF2166"/>
    <w:rsid w:val="00BF2305"/>
    <w:rsid w:val="00BF41C4"/>
    <w:rsid w:val="00BF41CC"/>
    <w:rsid w:val="00BF4AF6"/>
    <w:rsid w:val="00BF58D3"/>
    <w:rsid w:val="00BF6083"/>
    <w:rsid w:val="00BF6240"/>
    <w:rsid w:val="00BF6574"/>
    <w:rsid w:val="00BF7381"/>
    <w:rsid w:val="00BF778E"/>
    <w:rsid w:val="00C00646"/>
    <w:rsid w:val="00C009A2"/>
    <w:rsid w:val="00C00C00"/>
    <w:rsid w:val="00C010E9"/>
    <w:rsid w:val="00C01259"/>
    <w:rsid w:val="00C014A4"/>
    <w:rsid w:val="00C015FF"/>
    <w:rsid w:val="00C016F5"/>
    <w:rsid w:val="00C02246"/>
    <w:rsid w:val="00C02873"/>
    <w:rsid w:val="00C03713"/>
    <w:rsid w:val="00C03E7F"/>
    <w:rsid w:val="00C04418"/>
    <w:rsid w:val="00C046DD"/>
    <w:rsid w:val="00C048C4"/>
    <w:rsid w:val="00C05569"/>
    <w:rsid w:val="00C058B4"/>
    <w:rsid w:val="00C0612A"/>
    <w:rsid w:val="00C06299"/>
    <w:rsid w:val="00C064BA"/>
    <w:rsid w:val="00C06993"/>
    <w:rsid w:val="00C069AC"/>
    <w:rsid w:val="00C06F2A"/>
    <w:rsid w:val="00C1053A"/>
    <w:rsid w:val="00C105FB"/>
    <w:rsid w:val="00C1109E"/>
    <w:rsid w:val="00C117DF"/>
    <w:rsid w:val="00C11E8E"/>
    <w:rsid w:val="00C11FE7"/>
    <w:rsid w:val="00C12744"/>
    <w:rsid w:val="00C128B7"/>
    <w:rsid w:val="00C12A42"/>
    <w:rsid w:val="00C12DB2"/>
    <w:rsid w:val="00C13BF9"/>
    <w:rsid w:val="00C13C28"/>
    <w:rsid w:val="00C145AD"/>
    <w:rsid w:val="00C157A6"/>
    <w:rsid w:val="00C15BBE"/>
    <w:rsid w:val="00C168BF"/>
    <w:rsid w:val="00C16A7C"/>
    <w:rsid w:val="00C17109"/>
    <w:rsid w:val="00C1741F"/>
    <w:rsid w:val="00C17693"/>
    <w:rsid w:val="00C17841"/>
    <w:rsid w:val="00C2053A"/>
    <w:rsid w:val="00C20BF0"/>
    <w:rsid w:val="00C214D3"/>
    <w:rsid w:val="00C21555"/>
    <w:rsid w:val="00C215E4"/>
    <w:rsid w:val="00C217A0"/>
    <w:rsid w:val="00C2205A"/>
    <w:rsid w:val="00C22091"/>
    <w:rsid w:val="00C221BE"/>
    <w:rsid w:val="00C228FF"/>
    <w:rsid w:val="00C22BBB"/>
    <w:rsid w:val="00C22D12"/>
    <w:rsid w:val="00C23D92"/>
    <w:rsid w:val="00C244EF"/>
    <w:rsid w:val="00C2466B"/>
    <w:rsid w:val="00C24E4E"/>
    <w:rsid w:val="00C25192"/>
    <w:rsid w:val="00C255BB"/>
    <w:rsid w:val="00C26949"/>
    <w:rsid w:val="00C27A44"/>
    <w:rsid w:val="00C30551"/>
    <w:rsid w:val="00C30752"/>
    <w:rsid w:val="00C30AF4"/>
    <w:rsid w:val="00C320A0"/>
    <w:rsid w:val="00C33252"/>
    <w:rsid w:val="00C33551"/>
    <w:rsid w:val="00C33CBB"/>
    <w:rsid w:val="00C33DA8"/>
    <w:rsid w:val="00C340FA"/>
    <w:rsid w:val="00C35156"/>
    <w:rsid w:val="00C35316"/>
    <w:rsid w:val="00C353C6"/>
    <w:rsid w:val="00C358EB"/>
    <w:rsid w:val="00C3635A"/>
    <w:rsid w:val="00C40055"/>
    <w:rsid w:val="00C403EE"/>
    <w:rsid w:val="00C407ED"/>
    <w:rsid w:val="00C40A2D"/>
    <w:rsid w:val="00C40E9D"/>
    <w:rsid w:val="00C4138B"/>
    <w:rsid w:val="00C413DA"/>
    <w:rsid w:val="00C41915"/>
    <w:rsid w:val="00C41CCE"/>
    <w:rsid w:val="00C41E3A"/>
    <w:rsid w:val="00C41E87"/>
    <w:rsid w:val="00C427A6"/>
    <w:rsid w:val="00C43C1A"/>
    <w:rsid w:val="00C43C96"/>
    <w:rsid w:val="00C43D70"/>
    <w:rsid w:val="00C4431B"/>
    <w:rsid w:val="00C44AA0"/>
    <w:rsid w:val="00C44B47"/>
    <w:rsid w:val="00C44B4B"/>
    <w:rsid w:val="00C458D7"/>
    <w:rsid w:val="00C45A98"/>
    <w:rsid w:val="00C45C79"/>
    <w:rsid w:val="00C45CF7"/>
    <w:rsid w:val="00C46727"/>
    <w:rsid w:val="00C468C9"/>
    <w:rsid w:val="00C46A84"/>
    <w:rsid w:val="00C46AE0"/>
    <w:rsid w:val="00C46B02"/>
    <w:rsid w:val="00C46BA0"/>
    <w:rsid w:val="00C475D3"/>
    <w:rsid w:val="00C476C3"/>
    <w:rsid w:val="00C47B7D"/>
    <w:rsid w:val="00C50781"/>
    <w:rsid w:val="00C50A1C"/>
    <w:rsid w:val="00C50C77"/>
    <w:rsid w:val="00C50DDE"/>
    <w:rsid w:val="00C51131"/>
    <w:rsid w:val="00C51DF8"/>
    <w:rsid w:val="00C51FB0"/>
    <w:rsid w:val="00C52108"/>
    <w:rsid w:val="00C5224F"/>
    <w:rsid w:val="00C522B4"/>
    <w:rsid w:val="00C5268D"/>
    <w:rsid w:val="00C52A2C"/>
    <w:rsid w:val="00C531E5"/>
    <w:rsid w:val="00C53210"/>
    <w:rsid w:val="00C53B3A"/>
    <w:rsid w:val="00C5400C"/>
    <w:rsid w:val="00C54319"/>
    <w:rsid w:val="00C54380"/>
    <w:rsid w:val="00C5459A"/>
    <w:rsid w:val="00C5477D"/>
    <w:rsid w:val="00C55AF0"/>
    <w:rsid w:val="00C56529"/>
    <w:rsid w:val="00C6038B"/>
    <w:rsid w:val="00C604DF"/>
    <w:rsid w:val="00C6064D"/>
    <w:rsid w:val="00C6098A"/>
    <w:rsid w:val="00C6182E"/>
    <w:rsid w:val="00C6308F"/>
    <w:rsid w:val="00C630B2"/>
    <w:rsid w:val="00C639D4"/>
    <w:rsid w:val="00C63BF1"/>
    <w:rsid w:val="00C64915"/>
    <w:rsid w:val="00C64E38"/>
    <w:rsid w:val="00C64F5A"/>
    <w:rsid w:val="00C6535E"/>
    <w:rsid w:val="00C65C6B"/>
    <w:rsid w:val="00C660D0"/>
    <w:rsid w:val="00C66200"/>
    <w:rsid w:val="00C66B13"/>
    <w:rsid w:val="00C67CD0"/>
    <w:rsid w:val="00C70018"/>
    <w:rsid w:val="00C70067"/>
    <w:rsid w:val="00C70EB9"/>
    <w:rsid w:val="00C70F6D"/>
    <w:rsid w:val="00C724F9"/>
    <w:rsid w:val="00C725C7"/>
    <w:rsid w:val="00C72ED1"/>
    <w:rsid w:val="00C72FA9"/>
    <w:rsid w:val="00C73599"/>
    <w:rsid w:val="00C735A8"/>
    <w:rsid w:val="00C735C5"/>
    <w:rsid w:val="00C74B73"/>
    <w:rsid w:val="00C754FC"/>
    <w:rsid w:val="00C757C1"/>
    <w:rsid w:val="00C75C11"/>
    <w:rsid w:val="00C75CAC"/>
    <w:rsid w:val="00C76642"/>
    <w:rsid w:val="00C76662"/>
    <w:rsid w:val="00C76E56"/>
    <w:rsid w:val="00C77972"/>
    <w:rsid w:val="00C80880"/>
    <w:rsid w:val="00C81684"/>
    <w:rsid w:val="00C81BCC"/>
    <w:rsid w:val="00C81D04"/>
    <w:rsid w:val="00C822CC"/>
    <w:rsid w:val="00C82B92"/>
    <w:rsid w:val="00C83089"/>
    <w:rsid w:val="00C833AD"/>
    <w:rsid w:val="00C83809"/>
    <w:rsid w:val="00C84007"/>
    <w:rsid w:val="00C84666"/>
    <w:rsid w:val="00C84CF5"/>
    <w:rsid w:val="00C85F07"/>
    <w:rsid w:val="00C878F3"/>
    <w:rsid w:val="00C879C5"/>
    <w:rsid w:val="00C87C13"/>
    <w:rsid w:val="00C87E3A"/>
    <w:rsid w:val="00C90386"/>
    <w:rsid w:val="00C9078A"/>
    <w:rsid w:val="00C908CC"/>
    <w:rsid w:val="00C9099A"/>
    <w:rsid w:val="00C910A8"/>
    <w:rsid w:val="00C9191D"/>
    <w:rsid w:val="00C92063"/>
    <w:rsid w:val="00C925A3"/>
    <w:rsid w:val="00C92A25"/>
    <w:rsid w:val="00C93141"/>
    <w:rsid w:val="00C93375"/>
    <w:rsid w:val="00C93510"/>
    <w:rsid w:val="00C93583"/>
    <w:rsid w:val="00C93684"/>
    <w:rsid w:val="00C94494"/>
    <w:rsid w:val="00C94885"/>
    <w:rsid w:val="00C94C87"/>
    <w:rsid w:val="00C94CB3"/>
    <w:rsid w:val="00C94DB7"/>
    <w:rsid w:val="00C95115"/>
    <w:rsid w:val="00C96015"/>
    <w:rsid w:val="00C963A4"/>
    <w:rsid w:val="00C96BEC"/>
    <w:rsid w:val="00C97696"/>
    <w:rsid w:val="00CA0068"/>
    <w:rsid w:val="00CA1374"/>
    <w:rsid w:val="00CA1610"/>
    <w:rsid w:val="00CA1A9E"/>
    <w:rsid w:val="00CA24B1"/>
    <w:rsid w:val="00CA31D4"/>
    <w:rsid w:val="00CA3D9D"/>
    <w:rsid w:val="00CA3DA1"/>
    <w:rsid w:val="00CA48E6"/>
    <w:rsid w:val="00CA4B1D"/>
    <w:rsid w:val="00CA4FCF"/>
    <w:rsid w:val="00CA65B2"/>
    <w:rsid w:val="00CA6F78"/>
    <w:rsid w:val="00CA6FBF"/>
    <w:rsid w:val="00CA7006"/>
    <w:rsid w:val="00CA77A3"/>
    <w:rsid w:val="00CA79F3"/>
    <w:rsid w:val="00CA79F5"/>
    <w:rsid w:val="00CA7A69"/>
    <w:rsid w:val="00CA7E13"/>
    <w:rsid w:val="00CB154E"/>
    <w:rsid w:val="00CB17A9"/>
    <w:rsid w:val="00CB1F6B"/>
    <w:rsid w:val="00CB2075"/>
    <w:rsid w:val="00CB20A9"/>
    <w:rsid w:val="00CB2640"/>
    <w:rsid w:val="00CB2CAC"/>
    <w:rsid w:val="00CB2E7E"/>
    <w:rsid w:val="00CB3324"/>
    <w:rsid w:val="00CB46B2"/>
    <w:rsid w:val="00CB4776"/>
    <w:rsid w:val="00CB4785"/>
    <w:rsid w:val="00CB48D7"/>
    <w:rsid w:val="00CB4A09"/>
    <w:rsid w:val="00CB4B85"/>
    <w:rsid w:val="00CB4D65"/>
    <w:rsid w:val="00CB5044"/>
    <w:rsid w:val="00CB512E"/>
    <w:rsid w:val="00CB5151"/>
    <w:rsid w:val="00CB564D"/>
    <w:rsid w:val="00CB61A7"/>
    <w:rsid w:val="00CB63EC"/>
    <w:rsid w:val="00CB70CF"/>
    <w:rsid w:val="00CB77A6"/>
    <w:rsid w:val="00CB799B"/>
    <w:rsid w:val="00CC055C"/>
    <w:rsid w:val="00CC071F"/>
    <w:rsid w:val="00CC088C"/>
    <w:rsid w:val="00CC17A9"/>
    <w:rsid w:val="00CC21C7"/>
    <w:rsid w:val="00CC2D30"/>
    <w:rsid w:val="00CC3A89"/>
    <w:rsid w:val="00CC3A96"/>
    <w:rsid w:val="00CC42E5"/>
    <w:rsid w:val="00CC4AFA"/>
    <w:rsid w:val="00CC56A1"/>
    <w:rsid w:val="00CC6EE6"/>
    <w:rsid w:val="00CC6F6D"/>
    <w:rsid w:val="00CC78C6"/>
    <w:rsid w:val="00CC7917"/>
    <w:rsid w:val="00CD01F7"/>
    <w:rsid w:val="00CD029A"/>
    <w:rsid w:val="00CD0411"/>
    <w:rsid w:val="00CD0740"/>
    <w:rsid w:val="00CD0CBB"/>
    <w:rsid w:val="00CD0EAE"/>
    <w:rsid w:val="00CD1142"/>
    <w:rsid w:val="00CD12AE"/>
    <w:rsid w:val="00CD1778"/>
    <w:rsid w:val="00CD18A3"/>
    <w:rsid w:val="00CD220B"/>
    <w:rsid w:val="00CD2337"/>
    <w:rsid w:val="00CD25B1"/>
    <w:rsid w:val="00CD2D32"/>
    <w:rsid w:val="00CD3BB1"/>
    <w:rsid w:val="00CD418E"/>
    <w:rsid w:val="00CD4C31"/>
    <w:rsid w:val="00CD511E"/>
    <w:rsid w:val="00CD556A"/>
    <w:rsid w:val="00CD590B"/>
    <w:rsid w:val="00CD5E57"/>
    <w:rsid w:val="00CD6388"/>
    <w:rsid w:val="00CD63AF"/>
    <w:rsid w:val="00CD700C"/>
    <w:rsid w:val="00CD77E6"/>
    <w:rsid w:val="00CE0352"/>
    <w:rsid w:val="00CE0373"/>
    <w:rsid w:val="00CE0DDD"/>
    <w:rsid w:val="00CE1584"/>
    <w:rsid w:val="00CE1AC5"/>
    <w:rsid w:val="00CE2310"/>
    <w:rsid w:val="00CE25CB"/>
    <w:rsid w:val="00CE2726"/>
    <w:rsid w:val="00CE3181"/>
    <w:rsid w:val="00CE35BE"/>
    <w:rsid w:val="00CE36D9"/>
    <w:rsid w:val="00CE3A93"/>
    <w:rsid w:val="00CE4831"/>
    <w:rsid w:val="00CE4B70"/>
    <w:rsid w:val="00CE4CEB"/>
    <w:rsid w:val="00CE54D3"/>
    <w:rsid w:val="00CE54EB"/>
    <w:rsid w:val="00CE54F6"/>
    <w:rsid w:val="00CE6D93"/>
    <w:rsid w:val="00CE6FED"/>
    <w:rsid w:val="00CE7146"/>
    <w:rsid w:val="00CE75DD"/>
    <w:rsid w:val="00CE7D59"/>
    <w:rsid w:val="00CF0376"/>
    <w:rsid w:val="00CF1520"/>
    <w:rsid w:val="00CF1540"/>
    <w:rsid w:val="00CF27A1"/>
    <w:rsid w:val="00CF35EC"/>
    <w:rsid w:val="00CF363E"/>
    <w:rsid w:val="00CF3C5E"/>
    <w:rsid w:val="00CF47ED"/>
    <w:rsid w:val="00CF54B1"/>
    <w:rsid w:val="00CF5B52"/>
    <w:rsid w:val="00CF5F39"/>
    <w:rsid w:val="00CF6132"/>
    <w:rsid w:val="00CF753A"/>
    <w:rsid w:val="00CF766D"/>
    <w:rsid w:val="00D002B8"/>
    <w:rsid w:val="00D00810"/>
    <w:rsid w:val="00D00F8F"/>
    <w:rsid w:val="00D014E9"/>
    <w:rsid w:val="00D018C9"/>
    <w:rsid w:val="00D03FFB"/>
    <w:rsid w:val="00D0479D"/>
    <w:rsid w:val="00D05032"/>
    <w:rsid w:val="00D051DD"/>
    <w:rsid w:val="00D058DF"/>
    <w:rsid w:val="00D059D5"/>
    <w:rsid w:val="00D05E86"/>
    <w:rsid w:val="00D06126"/>
    <w:rsid w:val="00D0623F"/>
    <w:rsid w:val="00D06830"/>
    <w:rsid w:val="00D071B8"/>
    <w:rsid w:val="00D07E5C"/>
    <w:rsid w:val="00D10EBD"/>
    <w:rsid w:val="00D11279"/>
    <w:rsid w:val="00D1373C"/>
    <w:rsid w:val="00D13E59"/>
    <w:rsid w:val="00D14143"/>
    <w:rsid w:val="00D14603"/>
    <w:rsid w:val="00D14E14"/>
    <w:rsid w:val="00D1518A"/>
    <w:rsid w:val="00D158E3"/>
    <w:rsid w:val="00D1663F"/>
    <w:rsid w:val="00D17193"/>
    <w:rsid w:val="00D177D3"/>
    <w:rsid w:val="00D17AA5"/>
    <w:rsid w:val="00D205D0"/>
    <w:rsid w:val="00D207BB"/>
    <w:rsid w:val="00D20A9E"/>
    <w:rsid w:val="00D212B5"/>
    <w:rsid w:val="00D21569"/>
    <w:rsid w:val="00D2169A"/>
    <w:rsid w:val="00D216BF"/>
    <w:rsid w:val="00D21973"/>
    <w:rsid w:val="00D21BC2"/>
    <w:rsid w:val="00D21E51"/>
    <w:rsid w:val="00D22026"/>
    <w:rsid w:val="00D22EAE"/>
    <w:rsid w:val="00D23811"/>
    <w:rsid w:val="00D23816"/>
    <w:rsid w:val="00D23C48"/>
    <w:rsid w:val="00D2401C"/>
    <w:rsid w:val="00D2414D"/>
    <w:rsid w:val="00D24744"/>
    <w:rsid w:val="00D24F97"/>
    <w:rsid w:val="00D250D7"/>
    <w:rsid w:val="00D255DC"/>
    <w:rsid w:val="00D2573C"/>
    <w:rsid w:val="00D25F70"/>
    <w:rsid w:val="00D260A1"/>
    <w:rsid w:val="00D26765"/>
    <w:rsid w:val="00D267C8"/>
    <w:rsid w:val="00D2681C"/>
    <w:rsid w:val="00D27527"/>
    <w:rsid w:val="00D30794"/>
    <w:rsid w:val="00D30E7D"/>
    <w:rsid w:val="00D312C8"/>
    <w:rsid w:val="00D31868"/>
    <w:rsid w:val="00D3234A"/>
    <w:rsid w:val="00D33615"/>
    <w:rsid w:val="00D33B43"/>
    <w:rsid w:val="00D33D03"/>
    <w:rsid w:val="00D33DC3"/>
    <w:rsid w:val="00D33F65"/>
    <w:rsid w:val="00D34B60"/>
    <w:rsid w:val="00D34CC8"/>
    <w:rsid w:val="00D35357"/>
    <w:rsid w:val="00D35C1E"/>
    <w:rsid w:val="00D35DBF"/>
    <w:rsid w:val="00D35E24"/>
    <w:rsid w:val="00D36627"/>
    <w:rsid w:val="00D36BA0"/>
    <w:rsid w:val="00D37609"/>
    <w:rsid w:val="00D3768E"/>
    <w:rsid w:val="00D37B9D"/>
    <w:rsid w:val="00D37E76"/>
    <w:rsid w:val="00D4065E"/>
    <w:rsid w:val="00D407AF"/>
    <w:rsid w:val="00D40903"/>
    <w:rsid w:val="00D41CC6"/>
    <w:rsid w:val="00D42057"/>
    <w:rsid w:val="00D4286A"/>
    <w:rsid w:val="00D42905"/>
    <w:rsid w:val="00D432AF"/>
    <w:rsid w:val="00D434F9"/>
    <w:rsid w:val="00D43CB6"/>
    <w:rsid w:val="00D43FE1"/>
    <w:rsid w:val="00D441B6"/>
    <w:rsid w:val="00D44221"/>
    <w:rsid w:val="00D446E5"/>
    <w:rsid w:val="00D452C6"/>
    <w:rsid w:val="00D45F59"/>
    <w:rsid w:val="00D465C7"/>
    <w:rsid w:val="00D465D2"/>
    <w:rsid w:val="00D47035"/>
    <w:rsid w:val="00D4742A"/>
    <w:rsid w:val="00D5064F"/>
    <w:rsid w:val="00D506EF"/>
    <w:rsid w:val="00D51490"/>
    <w:rsid w:val="00D51926"/>
    <w:rsid w:val="00D5216A"/>
    <w:rsid w:val="00D523DD"/>
    <w:rsid w:val="00D54438"/>
    <w:rsid w:val="00D5487E"/>
    <w:rsid w:val="00D5504A"/>
    <w:rsid w:val="00D55E58"/>
    <w:rsid w:val="00D56E4F"/>
    <w:rsid w:val="00D57928"/>
    <w:rsid w:val="00D600F6"/>
    <w:rsid w:val="00D60F2F"/>
    <w:rsid w:val="00D61639"/>
    <w:rsid w:val="00D61B22"/>
    <w:rsid w:val="00D6219A"/>
    <w:rsid w:val="00D62464"/>
    <w:rsid w:val="00D6305F"/>
    <w:rsid w:val="00D6314C"/>
    <w:rsid w:val="00D634DA"/>
    <w:rsid w:val="00D636C2"/>
    <w:rsid w:val="00D63931"/>
    <w:rsid w:val="00D63A1F"/>
    <w:rsid w:val="00D63CBF"/>
    <w:rsid w:val="00D63CC6"/>
    <w:rsid w:val="00D63D8A"/>
    <w:rsid w:val="00D64B9C"/>
    <w:rsid w:val="00D64BF3"/>
    <w:rsid w:val="00D65A2B"/>
    <w:rsid w:val="00D65E8F"/>
    <w:rsid w:val="00D6603D"/>
    <w:rsid w:val="00D66833"/>
    <w:rsid w:val="00D668A8"/>
    <w:rsid w:val="00D66F49"/>
    <w:rsid w:val="00D67EFF"/>
    <w:rsid w:val="00D70358"/>
    <w:rsid w:val="00D70E87"/>
    <w:rsid w:val="00D713F2"/>
    <w:rsid w:val="00D71BDF"/>
    <w:rsid w:val="00D72FA7"/>
    <w:rsid w:val="00D7361B"/>
    <w:rsid w:val="00D736B4"/>
    <w:rsid w:val="00D73908"/>
    <w:rsid w:val="00D73E4A"/>
    <w:rsid w:val="00D73FDE"/>
    <w:rsid w:val="00D746C7"/>
    <w:rsid w:val="00D750D3"/>
    <w:rsid w:val="00D75396"/>
    <w:rsid w:val="00D75DB3"/>
    <w:rsid w:val="00D76B0D"/>
    <w:rsid w:val="00D76D12"/>
    <w:rsid w:val="00D77361"/>
    <w:rsid w:val="00D77525"/>
    <w:rsid w:val="00D77AEB"/>
    <w:rsid w:val="00D77C84"/>
    <w:rsid w:val="00D8045A"/>
    <w:rsid w:val="00D80A0A"/>
    <w:rsid w:val="00D80AF2"/>
    <w:rsid w:val="00D81C6C"/>
    <w:rsid w:val="00D821A0"/>
    <w:rsid w:val="00D823EB"/>
    <w:rsid w:val="00D82DB9"/>
    <w:rsid w:val="00D83885"/>
    <w:rsid w:val="00D843E3"/>
    <w:rsid w:val="00D845DC"/>
    <w:rsid w:val="00D847DC"/>
    <w:rsid w:val="00D85065"/>
    <w:rsid w:val="00D8570D"/>
    <w:rsid w:val="00D858AE"/>
    <w:rsid w:val="00D90436"/>
    <w:rsid w:val="00D90925"/>
    <w:rsid w:val="00D909AA"/>
    <w:rsid w:val="00D90A32"/>
    <w:rsid w:val="00D912A0"/>
    <w:rsid w:val="00D91526"/>
    <w:rsid w:val="00D919A9"/>
    <w:rsid w:val="00D91B0E"/>
    <w:rsid w:val="00D92DD4"/>
    <w:rsid w:val="00D93483"/>
    <w:rsid w:val="00D93F2A"/>
    <w:rsid w:val="00D93FC3"/>
    <w:rsid w:val="00D94236"/>
    <w:rsid w:val="00D953AE"/>
    <w:rsid w:val="00D95889"/>
    <w:rsid w:val="00D96A21"/>
    <w:rsid w:val="00D96F22"/>
    <w:rsid w:val="00D971A1"/>
    <w:rsid w:val="00D978C1"/>
    <w:rsid w:val="00DA0CF1"/>
    <w:rsid w:val="00DA0EAB"/>
    <w:rsid w:val="00DA1935"/>
    <w:rsid w:val="00DA2BD3"/>
    <w:rsid w:val="00DA34FB"/>
    <w:rsid w:val="00DA354E"/>
    <w:rsid w:val="00DA3BE5"/>
    <w:rsid w:val="00DA485D"/>
    <w:rsid w:val="00DA4BFA"/>
    <w:rsid w:val="00DA4CA0"/>
    <w:rsid w:val="00DA5680"/>
    <w:rsid w:val="00DA60B7"/>
    <w:rsid w:val="00DA68A2"/>
    <w:rsid w:val="00DA70D6"/>
    <w:rsid w:val="00DA75A1"/>
    <w:rsid w:val="00DA78C7"/>
    <w:rsid w:val="00DA7A04"/>
    <w:rsid w:val="00DA7E08"/>
    <w:rsid w:val="00DB05A1"/>
    <w:rsid w:val="00DB08D6"/>
    <w:rsid w:val="00DB0AC8"/>
    <w:rsid w:val="00DB1490"/>
    <w:rsid w:val="00DB1822"/>
    <w:rsid w:val="00DB19AE"/>
    <w:rsid w:val="00DB1D05"/>
    <w:rsid w:val="00DB2448"/>
    <w:rsid w:val="00DB24F9"/>
    <w:rsid w:val="00DB29C8"/>
    <w:rsid w:val="00DB2C37"/>
    <w:rsid w:val="00DB2F70"/>
    <w:rsid w:val="00DB3559"/>
    <w:rsid w:val="00DB3E13"/>
    <w:rsid w:val="00DB50D2"/>
    <w:rsid w:val="00DB5877"/>
    <w:rsid w:val="00DB5BF1"/>
    <w:rsid w:val="00DB656F"/>
    <w:rsid w:val="00DB65A3"/>
    <w:rsid w:val="00DB6F31"/>
    <w:rsid w:val="00DB76CE"/>
    <w:rsid w:val="00DB7DBD"/>
    <w:rsid w:val="00DC0B31"/>
    <w:rsid w:val="00DC1793"/>
    <w:rsid w:val="00DC1837"/>
    <w:rsid w:val="00DC19CA"/>
    <w:rsid w:val="00DC20D1"/>
    <w:rsid w:val="00DC30AD"/>
    <w:rsid w:val="00DC317F"/>
    <w:rsid w:val="00DC3CC5"/>
    <w:rsid w:val="00DC3DB6"/>
    <w:rsid w:val="00DC4080"/>
    <w:rsid w:val="00DC4936"/>
    <w:rsid w:val="00DC4AF6"/>
    <w:rsid w:val="00DC4D2F"/>
    <w:rsid w:val="00DC5335"/>
    <w:rsid w:val="00DC5559"/>
    <w:rsid w:val="00DC5E9B"/>
    <w:rsid w:val="00DC6B01"/>
    <w:rsid w:val="00DC6BD0"/>
    <w:rsid w:val="00DC6DC6"/>
    <w:rsid w:val="00DC7085"/>
    <w:rsid w:val="00DC7591"/>
    <w:rsid w:val="00DC7926"/>
    <w:rsid w:val="00DC7ABE"/>
    <w:rsid w:val="00DD0EFA"/>
    <w:rsid w:val="00DD193A"/>
    <w:rsid w:val="00DD20DF"/>
    <w:rsid w:val="00DD2BE1"/>
    <w:rsid w:val="00DD32A0"/>
    <w:rsid w:val="00DD35BC"/>
    <w:rsid w:val="00DD3973"/>
    <w:rsid w:val="00DD3A73"/>
    <w:rsid w:val="00DD3B78"/>
    <w:rsid w:val="00DD3CF2"/>
    <w:rsid w:val="00DD3FFF"/>
    <w:rsid w:val="00DD4185"/>
    <w:rsid w:val="00DD4958"/>
    <w:rsid w:val="00DD4AC3"/>
    <w:rsid w:val="00DD4F32"/>
    <w:rsid w:val="00DD4F34"/>
    <w:rsid w:val="00DD52E5"/>
    <w:rsid w:val="00DD5431"/>
    <w:rsid w:val="00DD56FF"/>
    <w:rsid w:val="00DD57DC"/>
    <w:rsid w:val="00DD612C"/>
    <w:rsid w:val="00DD7755"/>
    <w:rsid w:val="00DD7CEC"/>
    <w:rsid w:val="00DD7D00"/>
    <w:rsid w:val="00DE0080"/>
    <w:rsid w:val="00DE0181"/>
    <w:rsid w:val="00DE02B3"/>
    <w:rsid w:val="00DE0310"/>
    <w:rsid w:val="00DE042F"/>
    <w:rsid w:val="00DE0AB6"/>
    <w:rsid w:val="00DE10AA"/>
    <w:rsid w:val="00DE127A"/>
    <w:rsid w:val="00DE1A8E"/>
    <w:rsid w:val="00DE1ACE"/>
    <w:rsid w:val="00DE277A"/>
    <w:rsid w:val="00DE2B76"/>
    <w:rsid w:val="00DE4D5B"/>
    <w:rsid w:val="00DE507B"/>
    <w:rsid w:val="00DE5977"/>
    <w:rsid w:val="00DE5DBE"/>
    <w:rsid w:val="00DE5F24"/>
    <w:rsid w:val="00DE6A22"/>
    <w:rsid w:val="00DE6A82"/>
    <w:rsid w:val="00DE7658"/>
    <w:rsid w:val="00DE77E9"/>
    <w:rsid w:val="00DE7AB8"/>
    <w:rsid w:val="00DE7CBF"/>
    <w:rsid w:val="00DE7CC7"/>
    <w:rsid w:val="00DF0448"/>
    <w:rsid w:val="00DF14DE"/>
    <w:rsid w:val="00DF1938"/>
    <w:rsid w:val="00DF1950"/>
    <w:rsid w:val="00DF1BD6"/>
    <w:rsid w:val="00DF25A7"/>
    <w:rsid w:val="00DF25DC"/>
    <w:rsid w:val="00DF2AC4"/>
    <w:rsid w:val="00DF2E9B"/>
    <w:rsid w:val="00DF2EA0"/>
    <w:rsid w:val="00DF310D"/>
    <w:rsid w:val="00DF3242"/>
    <w:rsid w:val="00DF39BD"/>
    <w:rsid w:val="00DF5486"/>
    <w:rsid w:val="00DF5888"/>
    <w:rsid w:val="00DF6350"/>
    <w:rsid w:val="00DF67B2"/>
    <w:rsid w:val="00DF6A4B"/>
    <w:rsid w:val="00DF6FBE"/>
    <w:rsid w:val="00DF7663"/>
    <w:rsid w:val="00DF7A85"/>
    <w:rsid w:val="00DF7BE2"/>
    <w:rsid w:val="00DF7C88"/>
    <w:rsid w:val="00E005C7"/>
    <w:rsid w:val="00E00985"/>
    <w:rsid w:val="00E00A89"/>
    <w:rsid w:val="00E011E1"/>
    <w:rsid w:val="00E01BD6"/>
    <w:rsid w:val="00E027B9"/>
    <w:rsid w:val="00E02D4E"/>
    <w:rsid w:val="00E03216"/>
    <w:rsid w:val="00E04B3C"/>
    <w:rsid w:val="00E05734"/>
    <w:rsid w:val="00E0618D"/>
    <w:rsid w:val="00E0674E"/>
    <w:rsid w:val="00E06C75"/>
    <w:rsid w:val="00E077E1"/>
    <w:rsid w:val="00E1007C"/>
    <w:rsid w:val="00E1117B"/>
    <w:rsid w:val="00E1132C"/>
    <w:rsid w:val="00E1179E"/>
    <w:rsid w:val="00E118EE"/>
    <w:rsid w:val="00E11F12"/>
    <w:rsid w:val="00E12514"/>
    <w:rsid w:val="00E128F7"/>
    <w:rsid w:val="00E12B81"/>
    <w:rsid w:val="00E13737"/>
    <w:rsid w:val="00E13FDC"/>
    <w:rsid w:val="00E14825"/>
    <w:rsid w:val="00E14C2A"/>
    <w:rsid w:val="00E14FD9"/>
    <w:rsid w:val="00E15180"/>
    <w:rsid w:val="00E162FC"/>
    <w:rsid w:val="00E16C74"/>
    <w:rsid w:val="00E17F3E"/>
    <w:rsid w:val="00E17F5B"/>
    <w:rsid w:val="00E22AAC"/>
    <w:rsid w:val="00E22DC1"/>
    <w:rsid w:val="00E234FC"/>
    <w:rsid w:val="00E2379A"/>
    <w:rsid w:val="00E23935"/>
    <w:rsid w:val="00E23A28"/>
    <w:rsid w:val="00E241D5"/>
    <w:rsid w:val="00E24939"/>
    <w:rsid w:val="00E24946"/>
    <w:rsid w:val="00E24D58"/>
    <w:rsid w:val="00E253F6"/>
    <w:rsid w:val="00E257D7"/>
    <w:rsid w:val="00E25805"/>
    <w:rsid w:val="00E26593"/>
    <w:rsid w:val="00E265A4"/>
    <w:rsid w:val="00E26904"/>
    <w:rsid w:val="00E26C98"/>
    <w:rsid w:val="00E27010"/>
    <w:rsid w:val="00E2756C"/>
    <w:rsid w:val="00E302A4"/>
    <w:rsid w:val="00E3191A"/>
    <w:rsid w:val="00E319F7"/>
    <w:rsid w:val="00E322B8"/>
    <w:rsid w:val="00E32324"/>
    <w:rsid w:val="00E32750"/>
    <w:rsid w:val="00E33266"/>
    <w:rsid w:val="00E3347F"/>
    <w:rsid w:val="00E33813"/>
    <w:rsid w:val="00E33F10"/>
    <w:rsid w:val="00E344BE"/>
    <w:rsid w:val="00E3477E"/>
    <w:rsid w:val="00E34C45"/>
    <w:rsid w:val="00E35AF7"/>
    <w:rsid w:val="00E365D5"/>
    <w:rsid w:val="00E36F96"/>
    <w:rsid w:val="00E3754B"/>
    <w:rsid w:val="00E40931"/>
    <w:rsid w:val="00E409B8"/>
    <w:rsid w:val="00E41132"/>
    <w:rsid w:val="00E41DD2"/>
    <w:rsid w:val="00E41FB6"/>
    <w:rsid w:val="00E4234A"/>
    <w:rsid w:val="00E424E6"/>
    <w:rsid w:val="00E425EC"/>
    <w:rsid w:val="00E4266F"/>
    <w:rsid w:val="00E4273B"/>
    <w:rsid w:val="00E42D3E"/>
    <w:rsid w:val="00E43090"/>
    <w:rsid w:val="00E435AA"/>
    <w:rsid w:val="00E43681"/>
    <w:rsid w:val="00E4399E"/>
    <w:rsid w:val="00E4409A"/>
    <w:rsid w:val="00E4433C"/>
    <w:rsid w:val="00E445DF"/>
    <w:rsid w:val="00E452C8"/>
    <w:rsid w:val="00E45E22"/>
    <w:rsid w:val="00E47976"/>
    <w:rsid w:val="00E50B94"/>
    <w:rsid w:val="00E5116C"/>
    <w:rsid w:val="00E511AB"/>
    <w:rsid w:val="00E51477"/>
    <w:rsid w:val="00E515D9"/>
    <w:rsid w:val="00E515E5"/>
    <w:rsid w:val="00E51F2F"/>
    <w:rsid w:val="00E52C4B"/>
    <w:rsid w:val="00E54592"/>
    <w:rsid w:val="00E54F53"/>
    <w:rsid w:val="00E5562F"/>
    <w:rsid w:val="00E55630"/>
    <w:rsid w:val="00E55DDF"/>
    <w:rsid w:val="00E564BC"/>
    <w:rsid w:val="00E57CC9"/>
    <w:rsid w:val="00E6017D"/>
    <w:rsid w:val="00E6047D"/>
    <w:rsid w:val="00E612D7"/>
    <w:rsid w:val="00E61508"/>
    <w:rsid w:val="00E6238D"/>
    <w:rsid w:val="00E62CCB"/>
    <w:rsid w:val="00E62F71"/>
    <w:rsid w:val="00E63550"/>
    <w:rsid w:val="00E63EDD"/>
    <w:rsid w:val="00E6418F"/>
    <w:rsid w:val="00E643E2"/>
    <w:rsid w:val="00E64779"/>
    <w:rsid w:val="00E656D4"/>
    <w:rsid w:val="00E65885"/>
    <w:rsid w:val="00E66CB9"/>
    <w:rsid w:val="00E67877"/>
    <w:rsid w:val="00E7073C"/>
    <w:rsid w:val="00E70E17"/>
    <w:rsid w:val="00E716E6"/>
    <w:rsid w:val="00E7173E"/>
    <w:rsid w:val="00E71B63"/>
    <w:rsid w:val="00E72034"/>
    <w:rsid w:val="00E72329"/>
    <w:rsid w:val="00E736A9"/>
    <w:rsid w:val="00E75CDF"/>
    <w:rsid w:val="00E76B5B"/>
    <w:rsid w:val="00E76EAA"/>
    <w:rsid w:val="00E775E9"/>
    <w:rsid w:val="00E77E9F"/>
    <w:rsid w:val="00E8083D"/>
    <w:rsid w:val="00E8123D"/>
    <w:rsid w:val="00E817F0"/>
    <w:rsid w:val="00E819A6"/>
    <w:rsid w:val="00E81A5F"/>
    <w:rsid w:val="00E8246E"/>
    <w:rsid w:val="00E82705"/>
    <w:rsid w:val="00E82E99"/>
    <w:rsid w:val="00E830BE"/>
    <w:rsid w:val="00E8381D"/>
    <w:rsid w:val="00E8440D"/>
    <w:rsid w:val="00E849D0"/>
    <w:rsid w:val="00E84C22"/>
    <w:rsid w:val="00E86442"/>
    <w:rsid w:val="00E86606"/>
    <w:rsid w:val="00E870B0"/>
    <w:rsid w:val="00E91CCC"/>
    <w:rsid w:val="00E92696"/>
    <w:rsid w:val="00E94A71"/>
    <w:rsid w:val="00E94DDA"/>
    <w:rsid w:val="00E95205"/>
    <w:rsid w:val="00E95615"/>
    <w:rsid w:val="00E95AAA"/>
    <w:rsid w:val="00E95EC5"/>
    <w:rsid w:val="00E96B6C"/>
    <w:rsid w:val="00E96C11"/>
    <w:rsid w:val="00E96EFB"/>
    <w:rsid w:val="00E974EB"/>
    <w:rsid w:val="00E9759E"/>
    <w:rsid w:val="00E97748"/>
    <w:rsid w:val="00EA0070"/>
    <w:rsid w:val="00EA01B9"/>
    <w:rsid w:val="00EA0C85"/>
    <w:rsid w:val="00EA1562"/>
    <w:rsid w:val="00EA1D5C"/>
    <w:rsid w:val="00EA29CA"/>
    <w:rsid w:val="00EA2B4A"/>
    <w:rsid w:val="00EA33B3"/>
    <w:rsid w:val="00EA372A"/>
    <w:rsid w:val="00EA3ED1"/>
    <w:rsid w:val="00EA4C78"/>
    <w:rsid w:val="00EA4F82"/>
    <w:rsid w:val="00EA5166"/>
    <w:rsid w:val="00EA53C9"/>
    <w:rsid w:val="00EA56FB"/>
    <w:rsid w:val="00EA5AE0"/>
    <w:rsid w:val="00EA5C3E"/>
    <w:rsid w:val="00EA5EC3"/>
    <w:rsid w:val="00EA608F"/>
    <w:rsid w:val="00EA62CE"/>
    <w:rsid w:val="00EA65F1"/>
    <w:rsid w:val="00EA6AB2"/>
    <w:rsid w:val="00EA7224"/>
    <w:rsid w:val="00EA7732"/>
    <w:rsid w:val="00EA79BB"/>
    <w:rsid w:val="00EB0EE4"/>
    <w:rsid w:val="00EB10B9"/>
    <w:rsid w:val="00EB1225"/>
    <w:rsid w:val="00EB1296"/>
    <w:rsid w:val="00EB17FE"/>
    <w:rsid w:val="00EB23FE"/>
    <w:rsid w:val="00EB2F2F"/>
    <w:rsid w:val="00EB3180"/>
    <w:rsid w:val="00EB35DC"/>
    <w:rsid w:val="00EB384D"/>
    <w:rsid w:val="00EB3FBA"/>
    <w:rsid w:val="00EB496A"/>
    <w:rsid w:val="00EB56A6"/>
    <w:rsid w:val="00EB5A53"/>
    <w:rsid w:val="00EB5AE1"/>
    <w:rsid w:val="00EB6C74"/>
    <w:rsid w:val="00EB7780"/>
    <w:rsid w:val="00EC08C7"/>
    <w:rsid w:val="00EC0AE8"/>
    <w:rsid w:val="00EC0C84"/>
    <w:rsid w:val="00EC17D4"/>
    <w:rsid w:val="00EC1D14"/>
    <w:rsid w:val="00EC27EA"/>
    <w:rsid w:val="00EC2DAD"/>
    <w:rsid w:val="00EC3594"/>
    <w:rsid w:val="00EC41F2"/>
    <w:rsid w:val="00EC467E"/>
    <w:rsid w:val="00EC4972"/>
    <w:rsid w:val="00EC4A69"/>
    <w:rsid w:val="00EC4E00"/>
    <w:rsid w:val="00EC5886"/>
    <w:rsid w:val="00EC5AF4"/>
    <w:rsid w:val="00EC5B47"/>
    <w:rsid w:val="00EC5BB4"/>
    <w:rsid w:val="00EC63D7"/>
    <w:rsid w:val="00EC6593"/>
    <w:rsid w:val="00EC676E"/>
    <w:rsid w:val="00EC6944"/>
    <w:rsid w:val="00EC7D6B"/>
    <w:rsid w:val="00EC7F9A"/>
    <w:rsid w:val="00EC7FA1"/>
    <w:rsid w:val="00ED0098"/>
    <w:rsid w:val="00ED0294"/>
    <w:rsid w:val="00ED09D5"/>
    <w:rsid w:val="00ED0D5D"/>
    <w:rsid w:val="00ED1ED0"/>
    <w:rsid w:val="00ED279A"/>
    <w:rsid w:val="00ED2D8A"/>
    <w:rsid w:val="00ED3245"/>
    <w:rsid w:val="00ED3B01"/>
    <w:rsid w:val="00ED400D"/>
    <w:rsid w:val="00ED4CA8"/>
    <w:rsid w:val="00ED4E42"/>
    <w:rsid w:val="00ED5055"/>
    <w:rsid w:val="00ED5140"/>
    <w:rsid w:val="00ED55F0"/>
    <w:rsid w:val="00ED5835"/>
    <w:rsid w:val="00ED6D3D"/>
    <w:rsid w:val="00ED7064"/>
    <w:rsid w:val="00ED7FE7"/>
    <w:rsid w:val="00EE01EC"/>
    <w:rsid w:val="00EE0621"/>
    <w:rsid w:val="00EE0725"/>
    <w:rsid w:val="00EE0753"/>
    <w:rsid w:val="00EE0ACE"/>
    <w:rsid w:val="00EE0C6F"/>
    <w:rsid w:val="00EE0CAB"/>
    <w:rsid w:val="00EE1387"/>
    <w:rsid w:val="00EE18DF"/>
    <w:rsid w:val="00EE2587"/>
    <w:rsid w:val="00EE3E86"/>
    <w:rsid w:val="00EE4469"/>
    <w:rsid w:val="00EE4759"/>
    <w:rsid w:val="00EE4BCC"/>
    <w:rsid w:val="00EE4CA9"/>
    <w:rsid w:val="00EE59FF"/>
    <w:rsid w:val="00EE5C07"/>
    <w:rsid w:val="00EE7142"/>
    <w:rsid w:val="00EE7534"/>
    <w:rsid w:val="00EE7DE8"/>
    <w:rsid w:val="00EE7FD0"/>
    <w:rsid w:val="00EF0500"/>
    <w:rsid w:val="00EF0B82"/>
    <w:rsid w:val="00EF0FBF"/>
    <w:rsid w:val="00EF1505"/>
    <w:rsid w:val="00EF17F5"/>
    <w:rsid w:val="00EF1A36"/>
    <w:rsid w:val="00EF1BE9"/>
    <w:rsid w:val="00EF1CC1"/>
    <w:rsid w:val="00EF300E"/>
    <w:rsid w:val="00EF373D"/>
    <w:rsid w:val="00EF379F"/>
    <w:rsid w:val="00EF41B8"/>
    <w:rsid w:val="00EF45CD"/>
    <w:rsid w:val="00EF4801"/>
    <w:rsid w:val="00EF48AE"/>
    <w:rsid w:val="00EF49AD"/>
    <w:rsid w:val="00EF5804"/>
    <w:rsid w:val="00EF5BEA"/>
    <w:rsid w:val="00EF5FBD"/>
    <w:rsid w:val="00EF6896"/>
    <w:rsid w:val="00EF711B"/>
    <w:rsid w:val="00F0059A"/>
    <w:rsid w:val="00F00B97"/>
    <w:rsid w:val="00F00BD6"/>
    <w:rsid w:val="00F01464"/>
    <w:rsid w:val="00F02144"/>
    <w:rsid w:val="00F02304"/>
    <w:rsid w:val="00F02A39"/>
    <w:rsid w:val="00F0390A"/>
    <w:rsid w:val="00F03918"/>
    <w:rsid w:val="00F03BA4"/>
    <w:rsid w:val="00F03BD7"/>
    <w:rsid w:val="00F04105"/>
    <w:rsid w:val="00F048A9"/>
    <w:rsid w:val="00F05307"/>
    <w:rsid w:val="00F05365"/>
    <w:rsid w:val="00F05779"/>
    <w:rsid w:val="00F05D23"/>
    <w:rsid w:val="00F06799"/>
    <w:rsid w:val="00F06B29"/>
    <w:rsid w:val="00F072A2"/>
    <w:rsid w:val="00F102B3"/>
    <w:rsid w:val="00F108F7"/>
    <w:rsid w:val="00F11193"/>
    <w:rsid w:val="00F120E8"/>
    <w:rsid w:val="00F125A6"/>
    <w:rsid w:val="00F12ECA"/>
    <w:rsid w:val="00F13272"/>
    <w:rsid w:val="00F13706"/>
    <w:rsid w:val="00F137EC"/>
    <w:rsid w:val="00F1390C"/>
    <w:rsid w:val="00F1443A"/>
    <w:rsid w:val="00F14616"/>
    <w:rsid w:val="00F151CF"/>
    <w:rsid w:val="00F153DA"/>
    <w:rsid w:val="00F1571F"/>
    <w:rsid w:val="00F15BCD"/>
    <w:rsid w:val="00F15E34"/>
    <w:rsid w:val="00F15E4A"/>
    <w:rsid w:val="00F1613C"/>
    <w:rsid w:val="00F16686"/>
    <w:rsid w:val="00F16CA3"/>
    <w:rsid w:val="00F17177"/>
    <w:rsid w:val="00F17B52"/>
    <w:rsid w:val="00F17F00"/>
    <w:rsid w:val="00F212AE"/>
    <w:rsid w:val="00F2145F"/>
    <w:rsid w:val="00F216C1"/>
    <w:rsid w:val="00F217B8"/>
    <w:rsid w:val="00F21980"/>
    <w:rsid w:val="00F22297"/>
    <w:rsid w:val="00F23606"/>
    <w:rsid w:val="00F239AA"/>
    <w:rsid w:val="00F24755"/>
    <w:rsid w:val="00F24E7B"/>
    <w:rsid w:val="00F24FF9"/>
    <w:rsid w:val="00F257E6"/>
    <w:rsid w:val="00F25A2B"/>
    <w:rsid w:val="00F2679B"/>
    <w:rsid w:val="00F2689F"/>
    <w:rsid w:val="00F26D08"/>
    <w:rsid w:val="00F26E28"/>
    <w:rsid w:val="00F271F4"/>
    <w:rsid w:val="00F2788E"/>
    <w:rsid w:val="00F279F2"/>
    <w:rsid w:val="00F307B3"/>
    <w:rsid w:val="00F3086C"/>
    <w:rsid w:val="00F31140"/>
    <w:rsid w:val="00F31500"/>
    <w:rsid w:val="00F31511"/>
    <w:rsid w:val="00F328EA"/>
    <w:rsid w:val="00F33206"/>
    <w:rsid w:val="00F347DE"/>
    <w:rsid w:val="00F35334"/>
    <w:rsid w:val="00F35D18"/>
    <w:rsid w:val="00F36F02"/>
    <w:rsid w:val="00F3745E"/>
    <w:rsid w:val="00F3757F"/>
    <w:rsid w:val="00F37CEB"/>
    <w:rsid w:val="00F41193"/>
    <w:rsid w:val="00F42EC6"/>
    <w:rsid w:val="00F42F61"/>
    <w:rsid w:val="00F43469"/>
    <w:rsid w:val="00F43BC7"/>
    <w:rsid w:val="00F443CC"/>
    <w:rsid w:val="00F4507E"/>
    <w:rsid w:val="00F45256"/>
    <w:rsid w:val="00F475E9"/>
    <w:rsid w:val="00F505D0"/>
    <w:rsid w:val="00F50AB9"/>
    <w:rsid w:val="00F51216"/>
    <w:rsid w:val="00F513B9"/>
    <w:rsid w:val="00F52AD6"/>
    <w:rsid w:val="00F52E3E"/>
    <w:rsid w:val="00F54864"/>
    <w:rsid w:val="00F553C4"/>
    <w:rsid w:val="00F5592F"/>
    <w:rsid w:val="00F55BBD"/>
    <w:rsid w:val="00F560D4"/>
    <w:rsid w:val="00F572D6"/>
    <w:rsid w:val="00F579EC"/>
    <w:rsid w:val="00F57E42"/>
    <w:rsid w:val="00F6097E"/>
    <w:rsid w:val="00F60EE2"/>
    <w:rsid w:val="00F61307"/>
    <w:rsid w:val="00F61762"/>
    <w:rsid w:val="00F618BB"/>
    <w:rsid w:val="00F61AC6"/>
    <w:rsid w:val="00F627F4"/>
    <w:rsid w:val="00F6325A"/>
    <w:rsid w:val="00F63906"/>
    <w:rsid w:val="00F639DE"/>
    <w:rsid w:val="00F63B2B"/>
    <w:rsid w:val="00F64797"/>
    <w:rsid w:val="00F65F12"/>
    <w:rsid w:val="00F66389"/>
    <w:rsid w:val="00F66B83"/>
    <w:rsid w:val="00F66C79"/>
    <w:rsid w:val="00F6717F"/>
    <w:rsid w:val="00F674BD"/>
    <w:rsid w:val="00F67DFA"/>
    <w:rsid w:val="00F702CC"/>
    <w:rsid w:val="00F707C5"/>
    <w:rsid w:val="00F70B1C"/>
    <w:rsid w:val="00F71C7E"/>
    <w:rsid w:val="00F7214B"/>
    <w:rsid w:val="00F72BA6"/>
    <w:rsid w:val="00F72F0C"/>
    <w:rsid w:val="00F73873"/>
    <w:rsid w:val="00F73A0F"/>
    <w:rsid w:val="00F73D0E"/>
    <w:rsid w:val="00F73D95"/>
    <w:rsid w:val="00F745ED"/>
    <w:rsid w:val="00F745F2"/>
    <w:rsid w:val="00F758B0"/>
    <w:rsid w:val="00F761B9"/>
    <w:rsid w:val="00F76298"/>
    <w:rsid w:val="00F771EC"/>
    <w:rsid w:val="00F80BF1"/>
    <w:rsid w:val="00F80CFC"/>
    <w:rsid w:val="00F80ECE"/>
    <w:rsid w:val="00F81218"/>
    <w:rsid w:val="00F812F8"/>
    <w:rsid w:val="00F8208B"/>
    <w:rsid w:val="00F820D7"/>
    <w:rsid w:val="00F83603"/>
    <w:rsid w:val="00F83BC4"/>
    <w:rsid w:val="00F8400A"/>
    <w:rsid w:val="00F8402A"/>
    <w:rsid w:val="00F840C9"/>
    <w:rsid w:val="00F845D3"/>
    <w:rsid w:val="00F8490E"/>
    <w:rsid w:val="00F84DB5"/>
    <w:rsid w:val="00F84E57"/>
    <w:rsid w:val="00F84F73"/>
    <w:rsid w:val="00F8535C"/>
    <w:rsid w:val="00F85389"/>
    <w:rsid w:val="00F85830"/>
    <w:rsid w:val="00F85D10"/>
    <w:rsid w:val="00F85F28"/>
    <w:rsid w:val="00F86889"/>
    <w:rsid w:val="00F875F3"/>
    <w:rsid w:val="00F87DA3"/>
    <w:rsid w:val="00F90A9C"/>
    <w:rsid w:val="00F90C13"/>
    <w:rsid w:val="00F91B8D"/>
    <w:rsid w:val="00F926B7"/>
    <w:rsid w:val="00F92738"/>
    <w:rsid w:val="00F92C16"/>
    <w:rsid w:val="00F92F09"/>
    <w:rsid w:val="00F93157"/>
    <w:rsid w:val="00F93560"/>
    <w:rsid w:val="00F9444E"/>
    <w:rsid w:val="00F9533E"/>
    <w:rsid w:val="00F954AB"/>
    <w:rsid w:val="00F955E1"/>
    <w:rsid w:val="00F9619C"/>
    <w:rsid w:val="00F96442"/>
    <w:rsid w:val="00F964A7"/>
    <w:rsid w:val="00F96742"/>
    <w:rsid w:val="00F96873"/>
    <w:rsid w:val="00F975DB"/>
    <w:rsid w:val="00F97A2A"/>
    <w:rsid w:val="00F97F7C"/>
    <w:rsid w:val="00FA01A0"/>
    <w:rsid w:val="00FA0FD6"/>
    <w:rsid w:val="00FA103D"/>
    <w:rsid w:val="00FA10BA"/>
    <w:rsid w:val="00FA12C3"/>
    <w:rsid w:val="00FA1440"/>
    <w:rsid w:val="00FA2549"/>
    <w:rsid w:val="00FA287E"/>
    <w:rsid w:val="00FA3E30"/>
    <w:rsid w:val="00FA4300"/>
    <w:rsid w:val="00FA48C8"/>
    <w:rsid w:val="00FA4FF1"/>
    <w:rsid w:val="00FA5E79"/>
    <w:rsid w:val="00FA6E91"/>
    <w:rsid w:val="00FA713A"/>
    <w:rsid w:val="00FA7CC3"/>
    <w:rsid w:val="00FB000C"/>
    <w:rsid w:val="00FB00E0"/>
    <w:rsid w:val="00FB079A"/>
    <w:rsid w:val="00FB1135"/>
    <w:rsid w:val="00FB12FC"/>
    <w:rsid w:val="00FB244E"/>
    <w:rsid w:val="00FB2E37"/>
    <w:rsid w:val="00FB2F06"/>
    <w:rsid w:val="00FB2FE3"/>
    <w:rsid w:val="00FB3278"/>
    <w:rsid w:val="00FB354C"/>
    <w:rsid w:val="00FB3721"/>
    <w:rsid w:val="00FB3D12"/>
    <w:rsid w:val="00FB410F"/>
    <w:rsid w:val="00FB5447"/>
    <w:rsid w:val="00FB5936"/>
    <w:rsid w:val="00FB5AD5"/>
    <w:rsid w:val="00FB6723"/>
    <w:rsid w:val="00FB6B3F"/>
    <w:rsid w:val="00FB737F"/>
    <w:rsid w:val="00FB78A8"/>
    <w:rsid w:val="00FB7D29"/>
    <w:rsid w:val="00FB7ED3"/>
    <w:rsid w:val="00FC0025"/>
    <w:rsid w:val="00FC0828"/>
    <w:rsid w:val="00FC0966"/>
    <w:rsid w:val="00FC0A56"/>
    <w:rsid w:val="00FC0D6C"/>
    <w:rsid w:val="00FC2294"/>
    <w:rsid w:val="00FC2589"/>
    <w:rsid w:val="00FC2819"/>
    <w:rsid w:val="00FC28B3"/>
    <w:rsid w:val="00FC3501"/>
    <w:rsid w:val="00FC415B"/>
    <w:rsid w:val="00FC48ED"/>
    <w:rsid w:val="00FC4D0B"/>
    <w:rsid w:val="00FC4D33"/>
    <w:rsid w:val="00FC51DF"/>
    <w:rsid w:val="00FC5300"/>
    <w:rsid w:val="00FC5579"/>
    <w:rsid w:val="00FC5624"/>
    <w:rsid w:val="00FC56A4"/>
    <w:rsid w:val="00FC583B"/>
    <w:rsid w:val="00FC5FF8"/>
    <w:rsid w:val="00FC68BD"/>
    <w:rsid w:val="00FC6BFC"/>
    <w:rsid w:val="00FC70CF"/>
    <w:rsid w:val="00FC7487"/>
    <w:rsid w:val="00FD163A"/>
    <w:rsid w:val="00FD1677"/>
    <w:rsid w:val="00FD274C"/>
    <w:rsid w:val="00FD2AD3"/>
    <w:rsid w:val="00FD373C"/>
    <w:rsid w:val="00FD3B10"/>
    <w:rsid w:val="00FD4007"/>
    <w:rsid w:val="00FD41EF"/>
    <w:rsid w:val="00FD438C"/>
    <w:rsid w:val="00FD46C0"/>
    <w:rsid w:val="00FD6345"/>
    <w:rsid w:val="00FD673E"/>
    <w:rsid w:val="00FD6AC4"/>
    <w:rsid w:val="00FD6E48"/>
    <w:rsid w:val="00FD719B"/>
    <w:rsid w:val="00FD73C4"/>
    <w:rsid w:val="00FE0539"/>
    <w:rsid w:val="00FE05E4"/>
    <w:rsid w:val="00FE094F"/>
    <w:rsid w:val="00FE0C54"/>
    <w:rsid w:val="00FE0C6F"/>
    <w:rsid w:val="00FE1007"/>
    <w:rsid w:val="00FE151A"/>
    <w:rsid w:val="00FE1782"/>
    <w:rsid w:val="00FE1AF7"/>
    <w:rsid w:val="00FE2EB4"/>
    <w:rsid w:val="00FE2F42"/>
    <w:rsid w:val="00FE34B4"/>
    <w:rsid w:val="00FE3896"/>
    <w:rsid w:val="00FE3A26"/>
    <w:rsid w:val="00FE4243"/>
    <w:rsid w:val="00FE4707"/>
    <w:rsid w:val="00FE6263"/>
    <w:rsid w:val="00FE645C"/>
    <w:rsid w:val="00FE64F4"/>
    <w:rsid w:val="00FE6553"/>
    <w:rsid w:val="00FE6B87"/>
    <w:rsid w:val="00FE6FD7"/>
    <w:rsid w:val="00FE7D5A"/>
    <w:rsid w:val="00FF0303"/>
    <w:rsid w:val="00FF0565"/>
    <w:rsid w:val="00FF1103"/>
    <w:rsid w:val="00FF1415"/>
    <w:rsid w:val="00FF1D8A"/>
    <w:rsid w:val="00FF20E1"/>
    <w:rsid w:val="00FF249D"/>
    <w:rsid w:val="00FF2C9D"/>
    <w:rsid w:val="00FF2DAC"/>
    <w:rsid w:val="00FF363A"/>
    <w:rsid w:val="00FF3946"/>
    <w:rsid w:val="00FF3E56"/>
    <w:rsid w:val="00FF436F"/>
    <w:rsid w:val="00FF445E"/>
    <w:rsid w:val="00FF44D4"/>
    <w:rsid w:val="00FF46BE"/>
    <w:rsid w:val="00FF5119"/>
    <w:rsid w:val="00FF5817"/>
    <w:rsid w:val="00FF59E7"/>
    <w:rsid w:val="00FF6382"/>
    <w:rsid w:val="00FF639F"/>
    <w:rsid w:val="00FF6413"/>
    <w:rsid w:val="00FF6A04"/>
    <w:rsid w:val="00FF6A40"/>
    <w:rsid w:val="00FF72FD"/>
    <w:rsid w:val="00FF7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FE"/>
  </w:style>
  <w:style w:type="paragraph" w:styleId="Heading1">
    <w:name w:val="heading 1"/>
    <w:basedOn w:val="Basedettulo"/>
    <w:next w:val="BodyText"/>
    <w:qFormat/>
    <w:rsid w:val="00BE2FFE"/>
    <w:pPr>
      <w:outlineLvl w:val="0"/>
    </w:pPr>
  </w:style>
  <w:style w:type="paragraph" w:styleId="Heading2">
    <w:name w:val="heading 2"/>
    <w:basedOn w:val="Basedettulo"/>
    <w:next w:val="BodyText"/>
    <w:qFormat/>
    <w:rsid w:val="00BE2FFE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BE2FFE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BE2FFE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BE2FFE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BE2FFE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BE2FFE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BE2FFE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BE2FFE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BE2FFE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BE2FFE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BE2FFE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BE2FFE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BE2FFE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BE2FFE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BE2FFE"/>
    <w:pPr>
      <w:keepNext/>
    </w:pPr>
  </w:style>
  <w:style w:type="paragraph" w:styleId="Caption">
    <w:name w:val="caption"/>
    <w:basedOn w:val="Figura"/>
    <w:next w:val="BodyText"/>
    <w:qFormat/>
    <w:rsid w:val="00BE2FFE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BE2FFE"/>
    <w:pPr>
      <w:keepNext/>
      <w:spacing w:line="240" w:lineRule="auto"/>
    </w:pPr>
  </w:style>
  <w:style w:type="paragraph" w:styleId="Date">
    <w:name w:val="Date"/>
    <w:basedOn w:val="BodyText"/>
    <w:semiHidden/>
    <w:rsid w:val="00BE2FFE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BE2FFE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BE2FFE"/>
  </w:style>
  <w:style w:type="paragraph" w:customStyle="1" w:styleId="Basedecabealho">
    <w:name w:val="Base de cabeçalho"/>
    <w:basedOn w:val="Normal"/>
    <w:rsid w:val="00BE2FFE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BE2FFE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BE2FFE"/>
  </w:style>
  <w:style w:type="character" w:customStyle="1" w:styleId="nfaseprincipal">
    <w:name w:val="Ênfase principal"/>
    <w:rsid w:val="00BE2FFE"/>
    <w:rPr>
      <w:b/>
      <w:i/>
    </w:rPr>
  </w:style>
  <w:style w:type="paragraph" w:styleId="ListBullet">
    <w:name w:val="List Bullet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BE2FFE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BE2FFE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BE2FFE"/>
    <w:rPr>
      <w:b/>
    </w:rPr>
  </w:style>
  <w:style w:type="paragraph" w:customStyle="1" w:styleId="Endereoremetente">
    <w:name w:val="Endereço remetente"/>
    <w:basedOn w:val="Endereo"/>
    <w:rsid w:val="00BE2FFE"/>
  </w:style>
  <w:style w:type="paragraph" w:customStyle="1" w:styleId="Endereo">
    <w:name w:val="Endereço"/>
    <w:basedOn w:val="BodyText"/>
    <w:rsid w:val="00BE2FFE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BE2FFE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BE2FFE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BE2FFE"/>
    <w:rPr>
      <w:vertAlign w:val="superscript"/>
    </w:rPr>
  </w:style>
  <w:style w:type="paragraph" w:customStyle="1" w:styleId="Empresa">
    <w:name w:val="Empresa"/>
    <w:basedOn w:val="BodyText"/>
    <w:rsid w:val="00BE2FFE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BE2FFE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BE2FFE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BE2FFE"/>
    <w:pPr>
      <w:spacing w:before="120"/>
    </w:pPr>
  </w:style>
  <w:style w:type="paragraph" w:customStyle="1" w:styleId="ltimacitao">
    <w:name w:val="Última citação"/>
    <w:basedOn w:val="Quote"/>
    <w:next w:val="BodyText"/>
    <w:rsid w:val="00BE2FFE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BE2FFE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BE2FFE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BE2FFE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BE2FFE"/>
    <w:pPr>
      <w:spacing w:after="240"/>
    </w:pPr>
  </w:style>
  <w:style w:type="character" w:styleId="FootnoteReference">
    <w:name w:val="footnote reference"/>
    <w:semiHidden/>
    <w:rsid w:val="00BE2FFE"/>
    <w:rPr>
      <w:vertAlign w:val="superscript"/>
    </w:rPr>
  </w:style>
  <w:style w:type="paragraph" w:styleId="FootnoteText">
    <w:name w:val="footnote text"/>
    <w:basedOn w:val="Basenotaderodap"/>
    <w:semiHidden/>
    <w:rsid w:val="00BE2FFE"/>
    <w:pPr>
      <w:spacing w:after="120"/>
    </w:pPr>
  </w:style>
  <w:style w:type="paragraph" w:customStyle="1" w:styleId="Primeiralista">
    <w:name w:val="Primeira lista"/>
    <w:basedOn w:val="List"/>
    <w:next w:val="List"/>
    <w:rsid w:val="00BE2FFE"/>
    <w:pPr>
      <w:spacing w:before="80"/>
    </w:pPr>
  </w:style>
  <w:style w:type="paragraph" w:customStyle="1" w:styleId="ltimalista">
    <w:name w:val="Última lista"/>
    <w:basedOn w:val="List"/>
    <w:next w:val="BodyText"/>
    <w:rsid w:val="00BE2FFE"/>
    <w:pPr>
      <w:spacing w:after="240"/>
    </w:pPr>
  </w:style>
  <w:style w:type="paragraph" w:styleId="ListContinue">
    <w:name w:val="List Continue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BE2FFE"/>
    <w:pPr>
      <w:ind w:left="2160"/>
    </w:pPr>
  </w:style>
  <w:style w:type="paragraph" w:styleId="ListNumber4">
    <w:name w:val="List Number 4"/>
    <w:basedOn w:val="ListNumber"/>
    <w:semiHidden/>
    <w:rsid w:val="00BE2FFE"/>
    <w:pPr>
      <w:ind w:left="1800"/>
    </w:pPr>
  </w:style>
  <w:style w:type="paragraph" w:styleId="ListNumber3">
    <w:name w:val="List Number 3"/>
    <w:basedOn w:val="ListNumber"/>
    <w:semiHidden/>
    <w:rsid w:val="00BE2FFE"/>
    <w:pPr>
      <w:ind w:left="1440"/>
    </w:pPr>
  </w:style>
  <w:style w:type="paragraph" w:styleId="ListNumber2">
    <w:name w:val="List Number 2"/>
    <w:basedOn w:val="ListNumber"/>
    <w:semiHidden/>
    <w:rsid w:val="00BE2FFE"/>
    <w:pPr>
      <w:ind w:left="1080"/>
    </w:pPr>
  </w:style>
  <w:style w:type="paragraph" w:styleId="ListBullet5">
    <w:name w:val="List Bullet 5"/>
    <w:basedOn w:val="ListBullet"/>
    <w:semiHidden/>
    <w:rsid w:val="00BE2FFE"/>
    <w:pPr>
      <w:ind w:left="2160"/>
    </w:pPr>
  </w:style>
  <w:style w:type="paragraph" w:styleId="ListBullet4">
    <w:name w:val="List Bullet 4"/>
    <w:basedOn w:val="ListBullet"/>
    <w:semiHidden/>
    <w:rsid w:val="00BE2FFE"/>
    <w:pPr>
      <w:ind w:left="1800"/>
    </w:pPr>
  </w:style>
  <w:style w:type="paragraph" w:styleId="ListBullet3">
    <w:name w:val="List Bullet 3"/>
    <w:basedOn w:val="ListBullet"/>
    <w:semiHidden/>
    <w:rsid w:val="00BE2FFE"/>
    <w:pPr>
      <w:ind w:left="1440"/>
    </w:pPr>
  </w:style>
  <w:style w:type="paragraph" w:styleId="ListBullet2">
    <w:name w:val="List Bullet 2"/>
    <w:basedOn w:val="ListBullet"/>
    <w:semiHidden/>
    <w:rsid w:val="00BE2FFE"/>
    <w:pPr>
      <w:ind w:left="1080"/>
    </w:pPr>
  </w:style>
  <w:style w:type="paragraph" w:styleId="List5">
    <w:name w:val="List 5"/>
    <w:basedOn w:val="List"/>
    <w:semiHidden/>
    <w:rsid w:val="00BE2FFE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BE2FFE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BE2FFE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BE2FFE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BE2FFE"/>
    <w:pPr>
      <w:ind w:left="360"/>
    </w:pPr>
  </w:style>
  <w:style w:type="character" w:styleId="EndnoteReference">
    <w:name w:val="endnote reference"/>
    <w:semiHidden/>
    <w:rsid w:val="00BE2FFE"/>
    <w:rPr>
      <w:vertAlign w:val="superscript"/>
    </w:rPr>
  </w:style>
  <w:style w:type="paragraph" w:styleId="EndnoteText">
    <w:name w:val="endnote text"/>
    <w:basedOn w:val="Basenotaderodap"/>
    <w:semiHidden/>
    <w:rsid w:val="00BE2FFE"/>
    <w:pPr>
      <w:spacing w:after="120"/>
    </w:pPr>
  </w:style>
  <w:style w:type="character" w:styleId="Emphasis">
    <w:name w:val="Emphasis"/>
    <w:qFormat/>
    <w:rsid w:val="00BE2FFE"/>
    <w:rPr>
      <w:i/>
    </w:rPr>
  </w:style>
  <w:style w:type="character" w:styleId="CommentReference">
    <w:name w:val="annotation reference"/>
    <w:semiHidden/>
    <w:rsid w:val="00BE2FFE"/>
    <w:rPr>
      <w:sz w:val="16"/>
    </w:rPr>
  </w:style>
  <w:style w:type="paragraph" w:styleId="Subtitle">
    <w:name w:val="Subtitle"/>
    <w:basedOn w:val="Title"/>
    <w:next w:val="BodyText"/>
    <w:qFormat/>
    <w:rsid w:val="00BE2FFE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BE2FFE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BE2FFE"/>
    <w:pPr>
      <w:ind w:left="1080"/>
    </w:pPr>
  </w:style>
  <w:style w:type="paragraph" w:styleId="ListContinue3">
    <w:name w:val="List Continue 3"/>
    <w:basedOn w:val="ListContinue"/>
    <w:semiHidden/>
    <w:rsid w:val="00BE2FFE"/>
    <w:pPr>
      <w:ind w:left="1440"/>
    </w:pPr>
  </w:style>
  <w:style w:type="paragraph" w:styleId="ListContinue4">
    <w:name w:val="List Continue 4"/>
    <w:basedOn w:val="ListContinue"/>
    <w:semiHidden/>
    <w:rsid w:val="00BE2FFE"/>
    <w:pPr>
      <w:ind w:left="1800"/>
    </w:pPr>
  </w:style>
  <w:style w:type="paragraph" w:styleId="ListContinue5">
    <w:name w:val="List Continue 5"/>
    <w:basedOn w:val="ListContinue"/>
    <w:semiHidden/>
    <w:rsid w:val="00BE2FFE"/>
    <w:pPr>
      <w:ind w:left="2160"/>
    </w:pPr>
  </w:style>
  <w:style w:type="paragraph" w:styleId="BodyTextIndent2">
    <w:name w:val="Body Text Indent 2"/>
    <w:basedOn w:val="Normal"/>
    <w:semiHidden/>
    <w:rsid w:val="00BE2FFE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BE2FFE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BE2FFE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D44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4E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359E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950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38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13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3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85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44847</TotalTime>
  <Pages>1</Pages>
  <Words>266</Words>
  <Characters>1518</Characters>
  <Application>Microsoft Office Word</Application>
  <DocSecurity>0</DocSecurity>
  <Lines>12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1781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3668</cp:revision>
  <cp:lastPrinted>2017-08-09T15:22:00Z</cp:lastPrinted>
  <dcterms:created xsi:type="dcterms:W3CDTF">2016-03-08T22:06:00Z</dcterms:created>
  <dcterms:modified xsi:type="dcterms:W3CDTF">2021-06-04T14:10:00Z</dcterms:modified>
</cp:coreProperties>
</file>