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F3745" w:rsidRPr="004F3745">
        <w:rPr>
          <w:sz w:val="22"/>
        </w:rPr>
        <w:t>Iacy Costa de Almeida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F3745">
        <w:rPr>
          <w:sz w:val="22"/>
        </w:rPr>
        <w:t>57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F3745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4F3745">
        <w:rPr>
          <w:sz w:val="22"/>
        </w:rPr>
        <w:t>1 jun.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75FF7">
        <w:t>8.0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75FF7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F3745">
        <w:rPr>
          <w:noProof/>
          <w:sz w:val="24"/>
        </w:rPr>
        <w:t>1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FA3" w:rsidRDefault="00B41FA3">
      <w:r>
        <w:separator/>
      </w:r>
    </w:p>
  </w:endnote>
  <w:endnote w:type="continuationSeparator" w:id="0">
    <w:p w:rsidR="00B41FA3" w:rsidRDefault="00B41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41FA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FA3" w:rsidRDefault="00B41FA3">
      <w:r>
        <w:separator/>
      </w:r>
    </w:p>
  </w:footnote>
  <w:footnote w:type="continuationSeparator" w:id="0">
    <w:p w:rsidR="00B41FA3" w:rsidRDefault="00B41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44846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3667</cp:revision>
  <cp:lastPrinted>2017-08-09T15:22:00Z</cp:lastPrinted>
  <dcterms:created xsi:type="dcterms:W3CDTF">2016-03-08T22:06:00Z</dcterms:created>
  <dcterms:modified xsi:type="dcterms:W3CDTF">2021-06-01T21:26:00Z</dcterms:modified>
</cp:coreProperties>
</file>