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45958" w:rsidRPr="00645958">
        <w:rPr>
          <w:sz w:val="22"/>
        </w:rPr>
        <w:t>Maria Marmore Fernandes Alvares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45958">
        <w:rPr>
          <w:sz w:val="22"/>
        </w:rPr>
        <w:t>76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45958">
        <w:rPr>
          <w:sz w:val="22"/>
        </w:rPr>
        <w:t>DCL/Insonia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375FF7">
        <w:rPr>
          <w:sz w:val="22"/>
        </w:rPr>
        <w:t>31</w:t>
      </w:r>
      <w:r w:rsidR="0006166B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75FF7">
        <w:t>8.0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75FF7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75FF7">
        <w:rPr>
          <w:noProof/>
          <w:sz w:val="24"/>
        </w:rPr>
        <w:t>31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DD7" w:rsidRDefault="00393DD7">
      <w:r>
        <w:separator/>
      </w:r>
    </w:p>
  </w:endnote>
  <w:endnote w:type="continuationSeparator" w:id="0">
    <w:p w:rsidR="00393DD7" w:rsidRDefault="00393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93DD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DD7" w:rsidRDefault="00393DD7">
      <w:r>
        <w:separator/>
      </w:r>
    </w:p>
  </w:footnote>
  <w:footnote w:type="continuationSeparator" w:id="0">
    <w:p w:rsidR="00393DD7" w:rsidRDefault="00393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44846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3666</cp:revision>
  <cp:lastPrinted>2017-08-09T15:22:00Z</cp:lastPrinted>
  <dcterms:created xsi:type="dcterms:W3CDTF">2016-03-08T22:06:00Z</dcterms:created>
  <dcterms:modified xsi:type="dcterms:W3CDTF">2021-05-31T15:33:00Z</dcterms:modified>
</cp:coreProperties>
</file>