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75FF7" w:rsidRPr="00375FF7">
        <w:rPr>
          <w:sz w:val="22"/>
        </w:rPr>
        <w:t>Nathalia Falcao Mendes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54572">
        <w:rPr>
          <w:sz w:val="22"/>
        </w:rPr>
        <w:t>3</w:t>
      </w:r>
      <w:r w:rsidR="00375FF7">
        <w:rPr>
          <w:sz w:val="22"/>
        </w:rPr>
        <w:t>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54572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375FF7">
        <w:rPr>
          <w:sz w:val="22"/>
        </w:rPr>
        <w:t>31</w:t>
      </w:r>
      <w:r w:rsidR="0006166B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253F6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75FF7">
        <w:t>8.0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75FF7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75FF7">
        <w:rPr>
          <w:noProof/>
          <w:sz w:val="24"/>
        </w:rPr>
        <w:t>31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344A" w:rsidRDefault="00BC344A">
      <w:r>
        <w:separator/>
      </w:r>
    </w:p>
  </w:endnote>
  <w:endnote w:type="continuationSeparator" w:id="0">
    <w:p w:rsidR="00BC344A" w:rsidRDefault="00BC3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C344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344A" w:rsidRDefault="00BC344A">
      <w:r>
        <w:separator/>
      </w:r>
    </w:p>
  </w:footnote>
  <w:footnote w:type="continuationSeparator" w:id="0">
    <w:p w:rsidR="00BC344A" w:rsidRDefault="00BC34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344A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44845</TotalTime>
  <Pages>1</Pages>
  <Words>266</Words>
  <Characters>1518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3665</cp:revision>
  <cp:lastPrinted>2017-08-09T15:22:00Z</cp:lastPrinted>
  <dcterms:created xsi:type="dcterms:W3CDTF">2016-03-08T22:06:00Z</dcterms:created>
  <dcterms:modified xsi:type="dcterms:W3CDTF">2021-05-31T15:17:00Z</dcterms:modified>
</cp:coreProperties>
</file>