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C0287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354572" w:rsidRPr="00354572">
        <w:rPr>
          <w:sz w:val="22"/>
        </w:rPr>
        <w:t>Clausio Araujo Campos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354572">
        <w:rPr>
          <w:sz w:val="22"/>
        </w:rPr>
        <w:t>38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354572">
        <w:rPr>
          <w:sz w:val="22"/>
        </w:rPr>
        <w:t>Cefaleia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 </w:t>
      </w:r>
      <w:r w:rsidR="0006166B">
        <w:rPr>
          <w:sz w:val="22"/>
        </w:rPr>
        <w:t>2</w:t>
      </w:r>
      <w:r w:rsidR="00137D06">
        <w:rPr>
          <w:sz w:val="22"/>
        </w:rPr>
        <w:t>8</w:t>
      </w:r>
      <w:r w:rsidR="0006166B">
        <w:rPr>
          <w:sz w:val="22"/>
        </w:rPr>
        <w:t xml:space="preserve"> mai.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E253F6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137D06">
        <w:t>7.5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137D06">
        <w:t>23.8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137D06">
        <w:rPr>
          <w:noProof/>
          <w:sz w:val="24"/>
        </w:rPr>
        <w:t>28 de maio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6580" w:rsidRDefault="005B6580">
      <w:r>
        <w:separator/>
      </w:r>
    </w:p>
  </w:endnote>
  <w:endnote w:type="continuationSeparator" w:id="0">
    <w:p w:rsidR="005B6580" w:rsidRDefault="005B65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5B6580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6580" w:rsidRDefault="005B6580">
      <w:r>
        <w:separator/>
      </w:r>
    </w:p>
  </w:footnote>
  <w:footnote w:type="continuationSeparator" w:id="0">
    <w:p w:rsidR="005B6580" w:rsidRDefault="005B658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7A8"/>
    <w:rsid w:val="00127ABC"/>
    <w:rsid w:val="00127D04"/>
    <w:rsid w:val="00130E13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90308"/>
    <w:rsid w:val="001904E5"/>
    <w:rsid w:val="00190833"/>
    <w:rsid w:val="00191419"/>
    <w:rsid w:val="00191476"/>
    <w:rsid w:val="00191C0C"/>
    <w:rsid w:val="00192987"/>
    <w:rsid w:val="00193027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15E5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E16"/>
    <w:rsid w:val="0027157D"/>
    <w:rsid w:val="002729D8"/>
    <w:rsid w:val="00272DA9"/>
    <w:rsid w:val="00272F0E"/>
    <w:rsid w:val="00273416"/>
    <w:rsid w:val="00273D04"/>
    <w:rsid w:val="002741F2"/>
    <w:rsid w:val="00274378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A89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D042B"/>
    <w:rsid w:val="003D08BB"/>
    <w:rsid w:val="003D19D6"/>
    <w:rsid w:val="003D200B"/>
    <w:rsid w:val="003D2200"/>
    <w:rsid w:val="003D2419"/>
    <w:rsid w:val="003D2561"/>
    <w:rsid w:val="003D2871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71"/>
    <w:rsid w:val="00450A5F"/>
    <w:rsid w:val="00450BA4"/>
    <w:rsid w:val="004511ED"/>
    <w:rsid w:val="004512BB"/>
    <w:rsid w:val="00451D48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AC3"/>
    <w:rsid w:val="00466AE0"/>
    <w:rsid w:val="00466F71"/>
    <w:rsid w:val="004703F3"/>
    <w:rsid w:val="0047079C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779"/>
    <w:rsid w:val="004E478D"/>
    <w:rsid w:val="004E5026"/>
    <w:rsid w:val="004E556D"/>
    <w:rsid w:val="004E5B1D"/>
    <w:rsid w:val="004E5D94"/>
    <w:rsid w:val="004E5F36"/>
    <w:rsid w:val="004E6082"/>
    <w:rsid w:val="004E7B4A"/>
    <w:rsid w:val="004E7DE5"/>
    <w:rsid w:val="004F00BC"/>
    <w:rsid w:val="004F1BA4"/>
    <w:rsid w:val="004F2255"/>
    <w:rsid w:val="004F22E3"/>
    <w:rsid w:val="004F2D5B"/>
    <w:rsid w:val="004F31A6"/>
    <w:rsid w:val="004F33FE"/>
    <w:rsid w:val="004F364A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633"/>
    <w:rsid w:val="00507174"/>
    <w:rsid w:val="005075CB"/>
    <w:rsid w:val="00507999"/>
    <w:rsid w:val="00507B9D"/>
    <w:rsid w:val="0051022A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54C"/>
    <w:rsid w:val="00591601"/>
    <w:rsid w:val="00592482"/>
    <w:rsid w:val="00592849"/>
    <w:rsid w:val="00592925"/>
    <w:rsid w:val="00592F19"/>
    <w:rsid w:val="0059319B"/>
    <w:rsid w:val="00593547"/>
    <w:rsid w:val="00593CB8"/>
    <w:rsid w:val="00594770"/>
    <w:rsid w:val="00595FD2"/>
    <w:rsid w:val="00597132"/>
    <w:rsid w:val="0059742D"/>
    <w:rsid w:val="00597607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24CD"/>
    <w:rsid w:val="005B28CA"/>
    <w:rsid w:val="005B2F94"/>
    <w:rsid w:val="005B317D"/>
    <w:rsid w:val="005B334B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754"/>
    <w:rsid w:val="008352C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B7C"/>
    <w:rsid w:val="008F2D0B"/>
    <w:rsid w:val="008F2F6E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5C8"/>
    <w:rsid w:val="009558CA"/>
    <w:rsid w:val="00955B3C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5923"/>
    <w:rsid w:val="009A5A4B"/>
    <w:rsid w:val="009A64DD"/>
    <w:rsid w:val="009B121B"/>
    <w:rsid w:val="009B174C"/>
    <w:rsid w:val="009B1B63"/>
    <w:rsid w:val="009B2486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1F3"/>
    <w:rsid w:val="009E7BA3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20A65"/>
    <w:rsid w:val="00A20B8F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D47"/>
    <w:rsid w:val="00AA4D50"/>
    <w:rsid w:val="00AA4F0B"/>
    <w:rsid w:val="00AA54EA"/>
    <w:rsid w:val="00AA5840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BC"/>
    <w:rsid w:val="00B136C8"/>
    <w:rsid w:val="00B13DBC"/>
    <w:rsid w:val="00B14417"/>
    <w:rsid w:val="00B155D3"/>
    <w:rsid w:val="00B163DF"/>
    <w:rsid w:val="00B166FC"/>
    <w:rsid w:val="00B16771"/>
    <w:rsid w:val="00B175B4"/>
    <w:rsid w:val="00B2096E"/>
    <w:rsid w:val="00B20991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72FA"/>
    <w:rsid w:val="00B37C3C"/>
    <w:rsid w:val="00B37DB1"/>
    <w:rsid w:val="00B405C5"/>
    <w:rsid w:val="00B408D7"/>
    <w:rsid w:val="00B40DA5"/>
    <w:rsid w:val="00B418AF"/>
    <w:rsid w:val="00B41C23"/>
    <w:rsid w:val="00B4246A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236"/>
    <w:rsid w:val="00B57066"/>
    <w:rsid w:val="00B572E6"/>
    <w:rsid w:val="00B574EC"/>
    <w:rsid w:val="00B57597"/>
    <w:rsid w:val="00B57787"/>
    <w:rsid w:val="00B6044C"/>
    <w:rsid w:val="00B604CF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610"/>
    <w:rsid w:val="00CA1A9E"/>
    <w:rsid w:val="00CA24B1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20DF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6A9"/>
    <w:rsid w:val="00E75CDF"/>
    <w:rsid w:val="00E76B5B"/>
    <w:rsid w:val="00E76EAA"/>
    <w:rsid w:val="00E775E9"/>
    <w:rsid w:val="00E77E9F"/>
    <w:rsid w:val="00E8083D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44845</TotalTime>
  <Pages>1</Pages>
  <Words>266</Words>
  <Characters>1517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3664</cp:revision>
  <cp:lastPrinted>2017-08-09T15:22:00Z</cp:lastPrinted>
  <dcterms:created xsi:type="dcterms:W3CDTF">2016-03-08T22:06:00Z</dcterms:created>
  <dcterms:modified xsi:type="dcterms:W3CDTF">2021-05-29T00:04:00Z</dcterms:modified>
</cp:coreProperties>
</file>