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Nome :  </w:t>
      </w:r>
      <w:r w:rsidRPr="0077778B">
        <w:rPr>
          <w:sz w:val="22"/>
        </w:rPr>
        <w:tab/>
      </w:r>
      <w:r w:rsidR="004C0F53" w:rsidRPr="004C0F53">
        <w:rPr>
          <w:sz w:val="22"/>
        </w:rPr>
        <w:t>Antonio Augusto Beda dos Reis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Idade :  </w:t>
      </w:r>
      <w:r w:rsidRPr="0077778B">
        <w:rPr>
          <w:sz w:val="22"/>
        </w:rPr>
        <w:tab/>
      </w:r>
      <w:r w:rsidR="004C0F53">
        <w:rPr>
          <w:sz w:val="22"/>
        </w:rPr>
        <w:t>85</w:t>
      </w:r>
      <w:r w:rsidRPr="0077778B">
        <w:rPr>
          <w:sz w:val="22"/>
        </w:rPr>
        <w:t xml:space="preserve"> anos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Indicação            </w:t>
      </w:r>
      <w:r w:rsidR="004C0F53">
        <w:rPr>
          <w:sz w:val="22"/>
        </w:rPr>
        <w:t>Check up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Data:                   </w:t>
      </w:r>
      <w:r w:rsidR="004C0F53">
        <w:rPr>
          <w:sz w:val="22"/>
        </w:rPr>
        <w:t>26</w:t>
      </w:r>
      <w:r w:rsidRPr="0077778B">
        <w:rPr>
          <w:sz w:val="22"/>
        </w:rPr>
        <w:t xml:space="preserve"> mai. 21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 xml:space="preserve">Medico:              Dr.Claudio Oppenheimer </w:t>
      </w:r>
    </w:p>
    <w:p w:rsidR="0077778B" w:rsidRPr="0077778B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>Terapêutica :</w:t>
      </w:r>
      <w:r w:rsidRPr="0077778B">
        <w:rPr>
          <w:sz w:val="22"/>
        </w:rPr>
        <w:tab/>
      </w:r>
      <w:r w:rsidR="004C0F53">
        <w:rPr>
          <w:sz w:val="22"/>
        </w:rPr>
        <w:t>Ndn</w:t>
      </w:r>
      <w:bookmarkStart w:id="0" w:name="_GoBack"/>
      <w:bookmarkEnd w:id="0"/>
    </w:p>
    <w:p w:rsidR="00EB1180" w:rsidRDefault="0077778B" w:rsidP="0077778B">
      <w:pPr>
        <w:tabs>
          <w:tab w:val="left" w:pos="2977"/>
        </w:tabs>
        <w:ind w:left="1440"/>
        <w:rPr>
          <w:sz w:val="22"/>
        </w:rPr>
      </w:pPr>
      <w:r w:rsidRPr="0077778B">
        <w:rPr>
          <w:sz w:val="22"/>
        </w:rPr>
        <w:t>Lateralidade :</w:t>
      </w:r>
      <w:r w:rsidRPr="0077778B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DB47FE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 beta de predomínio em projeção frontal   e em ambos os  hemisferios cerebrais</w:t>
      </w:r>
      <w:r w:rsidR="00DB47FE">
        <w:t>.</w:t>
      </w:r>
      <w:r w:rsidR="00DB47FE" w:rsidRPr="00DB47FE">
        <w:t xml:space="preserve">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45D38">
        <w:t>10.7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45D38">
        <w:t>118.3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DB47FE">
        <w:rPr>
          <w:sz w:val="22"/>
          <w:szCs w:val="22"/>
        </w:rPr>
        <w:t xml:space="preserve"> </w:t>
      </w:r>
      <w:r w:rsidR="00F66B89">
        <w:rPr>
          <w:sz w:val="22"/>
          <w:szCs w:val="22"/>
        </w:rPr>
        <w:t>e de carater difuso</w:t>
      </w:r>
      <w:r w:rsidR="00EF640B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 xml:space="preserve">em ambos os </w:t>
      </w:r>
      <w:r w:rsidR="00593CA4">
        <w:rPr>
          <w:sz w:val="22"/>
          <w:szCs w:val="22"/>
        </w:rPr>
        <w:t xml:space="preserve"> hemisferio</w:t>
      </w:r>
      <w:r w:rsidR="00F853F4">
        <w:rPr>
          <w:sz w:val="22"/>
          <w:szCs w:val="22"/>
        </w:rPr>
        <w:t>s</w:t>
      </w:r>
      <w:r w:rsidR="00593CA4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>cerebrais.</w:t>
      </w:r>
    </w:p>
    <w:p w:rsidR="00EB1180" w:rsidRDefault="00EB1180">
      <w:pPr>
        <w:ind w:firstLine="720"/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4C0F53">
        <w:rPr>
          <w:noProof/>
          <w:sz w:val="24"/>
        </w:rPr>
        <w:t>26 de maio de 2021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1E94" w:rsidRDefault="003E1E94">
      <w:r>
        <w:separator/>
      </w:r>
    </w:p>
  </w:endnote>
  <w:endnote w:type="continuationSeparator" w:id="0">
    <w:p w:rsidR="003E1E94" w:rsidRDefault="003E1E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1E94" w:rsidRDefault="003E1E94">
      <w:r>
        <w:separator/>
      </w:r>
    </w:p>
  </w:footnote>
  <w:footnote w:type="continuationSeparator" w:id="0">
    <w:p w:rsidR="003E1E94" w:rsidRDefault="003E1E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E4E83"/>
    <w:rsid w:val="000F187B"/>
    <w:rsid w:val="000F2250"/>
    <w:rsid w:val="000F2DB9"/>
    <w:rsid w:val="00107C01"/>
    <w:rsid w:val="0011308A"/>
    <w:rsid w:val="0013251A"/>
    <w:rsid w:val="00140FD1"/>
    <w:rsid w:val="0015489F"/>
    <w:rsid w:val="001623FD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A1ADA"/>
    <w:rsid w:val="002A2466"/>
    <w:rsid w:val="002A309D"/>
    <w:rsid w:val="002A5E1C"/>
    <w:rsid w:val="002A658A"/>
    <w:rsid w:val="002A78C1"/>
    <w:rsid w:val="002B58DC"/>
    <w:rsid w:val="002C21B8"/>
    <w:rsid w:val="002C6DAD"/>
    <w:rsid w:val="002F023B"/>
    <w:rsid w:val="00306EB6"/>
    <w:rsid w:val="003213A4"/>
    <w:rsid w:val="003217A4"/>
    <w:rsid w:val="00326A24"/>
    <w:rsid w:val="00356DDC"/>
    <w:rsid w:val="0036490A"/>
    <w:rsid w:val="00367B1E"/>
    <w:rsid w:val="00377976"/>
    <w:rsid w:val="00380B99"/>
    <w:rsid w:val="00393B76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1124"/>
    <w:rsid w:val="00616D1E"/>
    <w:rsid w:val="00617BF4"/>
    <w:rsid w:val="0062247B"/>
    <w:rsid w:val="00636F97"/>
    <w:rsid w:val="00642722"/>
    <w:rsid w:val="006814E2"/>
    <w:rsid w:val="00697D05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778B"/>
    <w:rsid w:val="00793B5E"/>
    <w:rsid w:val="00797AF8"/>
    <w:rsid w:val="007A5E83"/>
    <w:rsid w:val="007B078F"/>
    <w:rsid w:val="007B0A66"/>
    <w:rsid w:val="007B6426"/>
    <w:rsid w:val="007F2166"/>
    <w:rsid w:val="007F6D91"/>
    <w:rsid w:val="008038F7"/>
    <w:rsid w:val="00812B55"/>
    <w:rsid w:val="00813BE9"/>
    <w:rsid w:val="00822228"/>
    <w:rsid w:val="008278B0"/>
    <w:rsid w:val="00830260"/>
    <w:rsid w:val="00835AD0"/>
    <w:rsid w:val="008400D8"/>
    <w:rsid w:val="00850A62"/>
    <w:rsid w:val="0085538E"/>
    <w:rsid w:val="00857507"/>
    <w:rsid w:val="00871973"/>
    <w:rsid w:val="00871FC4"/>
    <w:rsid w:val="008751CD"/>
    <w:rsid w:val="00886403"/>
    <w:rsid w:val="008B6E17"/>
    <w:rsid w:val="008D0577"/>
    <w:rsid w:val="008D099E"/>
    <w:rsid w:val="008D14D4"/>
    <w:rsid w:val="008D52A1"/>
    <w:rsid w:val="008E4A70"/>
    <w:rsid w:val="008E5470"/>
    <w:rsid w:val="008F2286"/>
    <w:rsid w:val="0091534B"/>
    <w:rsid w:val="00920F82"/>
    <w:rsid w:val="009228C4"/>
    <w:rsid w:val="00925C90"/>
    <w:rsid w:val="00931A5A"/>
    <w:rsid w:val="00931A6C"/>
    <w:rsid w:val="00931F17"/>
    <w:rsid w:val="00937C18"/>
    <w:rsid w:val="00954C0C"/>
    <w:rsid w:val="0097033C"/>
    <w:rsid w:val="009908EC"/>
    <w:rsid w:val="00992369"/>
    <w:rsid w:val="009A079A"/>
    <w:rsid w:val="009A4119"/>
    <w:rsid w:val="009A4AE5"/>
    <w:rsid w:val="009C58F5"/>
    <w:rsid w:val="009D13FD"/>
    <w:rsid w:val="009E15CA"/>
    <w:rsid w:val="009E481F"/>
    <w:rsid w:val="009E7B2A"/>
    <w:rsid w:val="00A014BB"/>
    <w:rsid w:val="00A02777"/>
    <w:rsid w:val="00A04778"/>
    <w:rsid w:val="00A05902"/>
    <w:rsid w:val="00A27308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46AC"/>
    <w:rsid w:val="00B36880"/>
    <w:rsid w:val="00B369F9"/>
    <w:rsid w:val="00B6081C"/>
    <w:rsid w:val="00B6726A"/>
    <w:rsid w:val="00B720E5"/>
    <w:rsid w:val="00B77CB4"/>
    <w:rsid w:val="00B84EC4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343A1"/>
    <w:rsid w:val="00C50F3F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B2189"/>
    <w:rsid w:val="00DB47FE"/>
    <w:rsid w:val="00DB4D50"/>
    <w:rsid w:val="00DC2FB4"/>
    <w:rsid w:val="00DC424E"/>
    <w:rsid w:val="00DC6787"/>
    <w:rsid w:val="00DC6AC2"/>
    <w:rsid w:val="00DE09D7"/>
    <w:rsid w:val="00DE21E1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446FE"/>
    <w:rsid w:val="00F500E0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6AA1"/>
    <w:rsid w:val="00FB6C1D"/>
    <w:rsid w:val="00FC0000"/>
    <w:rsid w:val="00FC2EED"/>
    <w:rsid w:val="00FC6A14"/>
    <w:rsid w:val="00FD040C"/>
    <w:rsid w:val="00FE17FF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440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1872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107</cp:revision>
  <cp:lastPrinted>2011-05-26T22:39:00Z</cp:lastPrinted>
  <dcterms:created xsi:type="dcterms:W3CDTF">2019-02-08T15:27:00Z</dcterms:created>
  <dcterms:modified xsi:type="dcterms:W3CDTF">2021-05-26T21:20:00Z</dcterms:modified>
</cp:coreProperties>
</file>