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F62136" w:rsidRPr="00F62136">
        <w:rPr>
          <w:sz w:val="22"/>
        </w:rPr>
        <w:t>Valentina Raoimundo Ferreira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F62136">
        <w:rPr>
          <w:sz w:val="22"/>
        </w:rPr>
        <w:t>1</w:t>
      </w:r>
      <w:r w:rsidR="00195825">
        <w:rPr>
          <w:sz w:val="22"/>
        </w:rPr>
        <w:t>1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882DBC">
        <w:rPr>
          <w:sz w:val="22"/>
        </w:rPr>
        <w:t>Crise</w:t>
      </w:r>
      <w:r w:rsidR="00F62136">
        <w:rPr>
          <w:sz w:val="22"/>
        </w:rPr>
        <w:t>s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F62136">
        <w:rPr>
          <w:sz w:val="22"/>
        </w:rPr>
        <w:t xml:space="preserve">26 </w:t>
      </w:r>
      <w:r w:rsidR="00195825">
        <w:rPr>
          <w:sz w:val="22"/>
        </w:rPr>
        <w:t xml:space="preserve"> mai. 21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F62136">
        <w:rPr>
          <w:sz w:val="22"/>
        </w:rPr>
        <w:t>Risperidona</w:t>
      </w:r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e complexos ponta-onda</w:t>
      </w:r>
      <w:r w:rsidR="00B25E61">
        <w:t xml:space="preserve"> </w:t>
      </w:r>
      <w:r w:rsidR="00DC6AC2">
        <w:t>de</w:t>
      </w:r>
      <w:r w:rsidR="00F74B87">
        <w:t xml:space="preserve"> predomínio em </w:t>
      </w:r>
      <w:r w:rsidR="00DC6AC2">
        <w:t xml:space="preserve"> projeção </w:t>
      </w:r>
      <w:r w:rsidR="002652E9">
        <w:t>difusa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BF0BC3">
        <w:rPr>
          <w:sz w:val="24"/>
          <w:szCs w:val="24"/>
        </w:rPr>
        <w:t>espiculas</w:t>
      </w:r>
      <w:r w:rsidR="004E4B15">
        <w:rPr>
          <w:sz w:val="24"/>
          <w:szCs w:val="24"/>
        </w:rPr>
        <w:t xml:space="preserve"> de predominio frontal </w:t>
      </w:r>
      <w:bookmarkStart w:id="0" w:name="_GoBack"/>
      <w:bookmarkEnd w:id="0"/>
      <w:r w:rsidR="009B29AE">
        <w:rPr>
          <w:sz w:val="24"/>
          <w:szCs w:val="24"/>
        </w:rPr>
        <w:t xml:space="preserve"> e</w:t>
      </w:r>
      <w:r w:rsidR="00C526B3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 difusa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F62136">
        <w:rPr>
          <w:noProof/>
          <w:sz w:val="24"/>
        </w:rPr>
        <w:t>26 de maio de 2021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8B435E" w:rsidRDefault="008B435E">
      <w:pPr>
        <w:ind w:firstLine="720"/>
        <w:jc w:val="right"/>
        <w:rPr>
          <w:sz w:val="18"/>
          <w:szCs w:val="18"/>
          <w:lang w:val="en-US"/>
        </w:rPr>
      </w:pPr>
      <w:r w:rsidRPr="00EA524F">
        <w:rPr>
          <w:sz w:val="24"/>
        </w:rPr>
        <w:t xml:space="preserve">                                                                              </w:t>
      </w:r>
      <w:r w:rsidRPr="008B435E">
        <w:rPr>
          <w:sz w:val="18"/>
          <w:szCs w:val="18"/>
          <w:lang w:val="en-US"/>
        </w:rPr>
        <w:t xml:space="preserve">CRM-SP </w:t>
      </w:r>
      <w:proofErr w:type="gramStart"/>
      <w:r w:rsidRPr="008B435E">
        <w:rPr>
          <w:sz w:val="18"/>
          <w:szCs w:val="18"/>
          <w:lang w:val="en-US"/>
        </w:rPr>
        <w:t xml:space="preserve">62357  </w:t>
      </w:r>
      <w:r w:rsidR="00FB6AA1" w:rsidRPr="008B435E">
        <w:rPr>
          <w:sz w:val="18"/>
          <w:szCs w:val="18"/>
          <w:lang w:val="en-US"/>
        </w:rPr>
        <w:t>CRM</w:t>
      </w:r>
      <w:proofErr w:type="gramEnd"/>
      <w:r w:rsidR="00FB6AA1" w:rsidRPr="008B435E">
        <w:rPr>
          <w:sz w:val="18"/>
          <w:szCs w:val="18"/>
          <w:lang w:val="en-US"/>
        </w:rPr>
        <w:t>-DF 11.095</w:t>
      </w:r>
      <w:r w:rsidR="00FB6AA1" w:rsidRPr="008B435E">
        <w:rPr>
          <w:sz w:val="18"/>
          <w:szCs w:val="18"/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5E7D" w:rsidRDefault="009E5E7D">
      <w:r>
        <w:separator/>
      </w:r>
    </w:p>
  </w:endnote>
  <w:endnote w:type="continuationSeparator" w:id="0">
    <w:p w:rsidR="009E5E7D" w:rsidRDefault="009E5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9E5E7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5E7D" w:rsidRDefault="009E5E7D">
      <w:r>
        <w:separator/>
      </w:r>
    </w:p>
  </w:footnote>
  <w:footnote w:type="continuationSeparator" w:id="0">
    <w:p w:rsidR="009E5E7D" w:rsidRDefault="009E5E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23C30"/>
    <w:rsid w:val="001252E9"/>
    <w:rsid w:val="001560B5"/>
    <w:rsid w:val="001568EF"/>
    <w:rsid w:val="00165FE3"/>
    <w:rsid w:val="00174C6F"/>
    <w:rsid w:val="00175E24"/>
    <w:rsid w:val="00176914"/>
    <w:rsid w:val="00181DC5"/>
    <w:rsid w:val="00195825"/>
    <w:rsid w:val="001B17CC"/>
    <w:rsid w:val="001C3528"/>
    <w:rsid w:val="002005CF"/>
    <w:rsid w:val="00225EAB"/>
    <w:rsid w:val="00232C54"/>
    <w:rsid w:val="002341B8"/>
    <w:rsid w:val="00241253"/>
    <w:rsid w:val="002428A9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47B6"/>
    <w:rsid w:val="003B2FD9"/>
    <w:rsid w:val="003C2625"/>
    <w:rsid w:val="003C60F1"/>
    <w:rsid w:val="003E7146"/>
    <w:rsid w:val="004038A6"/>
    <w:rsid w:val="00405E3D"/>
    <w:rsid w:val="00413AC8"/>
    <w:rsid w:val="004206D3"/>
    <w:rsid w:val="00420938"/>
    <w:rsid w:val="004243E8"/>
    <w:rsid w:val="00427242"/>
    <w:rsid w:val="004317A6"/>
    <w:rsid w:val="0045020B"/>
    <w:rsid w:val="004547E7"/>
    <w:rsid w:val="00483EF0"/>
    <w:rsid w:val="004B7751"/>
    <w:rsid w:val="004C6CE9"/>
    <w:rsid w:val="004D18E5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42722"/>
    <w:rsid w:val="006463F0"/>
    <w:rsid w:val="00653A8D"/>
    <w:rsid w:val="006640E4"/>
    <w:rsid w:val="00667CFE"/>
    <w:rsid w:val="006A2DE7"/>
    <w:rsid w:val="006A48B5"/>
    <w:rsid w:val="006B5079"/>
    <w:rsid w:val="006C4B3A"/>
    <w:rsid w:val="006E1AE8"/>
    <w:rsid w:val="006F1632"/>
    <w:rsid w:val="006F1BFD"/>
    <w:rsid w:val="006F2078"/>
    <w:rsid w:val="0070237F"/>
    <w:rsid w:val="00711A89"/>
    <w:rsid w:val="00725B0F"/>
    <w:rsid w:val="00726C1C"/>
    <w:rsid w:val="00727F7B"/>
    <w:rsid w:val="00733E4E"/>
    <w:rsid w:val="00734C56"/>
    <w:rsid w:val="007445C3"/>
    <w:rsid w:val="00750879"/>
    <w:rsid w:val="00780D60"/>
    <w:rsid w:val="007938FF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133EA"/>
    <w:rsid w:val="00913CB1"/>
    <w:rsid w:val="00920F51"/>
    <w:rsid w:val="0093557B"/>
    <w:rsid w:val="00955DE8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30E5"/>
    <w:rsid w:val="00D52DE4"/>
    <w:rsid w:val="00D613D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16A1"/>
    <w:rsid w:val="00FA18DB"/>
    <w:rsid w:val="00FA7E21"/>
    <w:rsid w:val="00FB6AA1"/>
    <w:rsid w:val="00FC4ECF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296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135</cp:revision>
  <cp:lastPrinted>2011-05-26T22:39:00Z</cp:lastPrinted>
  <dcterms:created xsi:type="dcterms:W3CDTF">2016-04-06T15:59:00Z</dcterms:created>
  <dcterms:modified xsi:type="dcterms:W3CDTF">2021-05-26T21:10:00Z</dcterms:modified>
</cp:coreProperties>
</file>