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65FFB" w:rsidRPr="00B65FFB">
        <w:rPr>
          <w:sz w:val="22"/>
        </w:rPr>
        <w:t>Marismar Aparecida Silva do Prado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65FFB">
        <w:rPr>
          <w:sz w:val="22"/>
        </w:rPr>
        <w:t>5</w:t>
      </w:r>
      <w:r w:rsidR="004E2747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E2747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B65FFB">
        <w:rPr>
          <w:sz w:val="22"/>
        </w:rPr>
        <w:t>14 abr</w:t>
      </w:r>
      <w:bookmarkStart w:id="0" w:name="_GoBack"/>
      <w:bookmarkEnd w:id="0"/>
      <w:r w:rsidR="0032002D">
        <w:rPr>
          <w:sz w:val="22"/>
        </w:rPr>
        <w:t>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65FFB">
        <w:rPr>
          <w:noProof/>
          <w:sz w:val="24"/>
        </w:rPr>
        <w:t>26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E8E" w:rsidRDefault="00667E8E">
      <w:r>
        <w:separator/>
      </w:r>
    </w:p>
  </w:endnote>
  <w:endnote w:type="continuationSeparator" w:id="0">
    <w:p w:rsidR="00667E8E" w:rsidRDefault="00667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67E8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E8E" w:rsidRDefault="00667E8E">
      <w:r>
        <w:separator/>
      </w:r>
    </w:p>
  </w:footnote>
  <w:footnote w:type="continuationSeparator" w:id="0">
    <w:p w:rsidR="00667E8E" w:rsidRDefault="00667E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67E8E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44577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3659</cp:revision>
  <cp:lastPrinted>2017-08-09T15:22:00Z</cp:lastPrinted>
  <dcterms:created xsi:type="dcterms:W3CDTF">2016-03-08T22:06:00Z</dcterms:created>
  <dcterms:modified xsi:type="dcterms:W3CDTF">2021-05-26T16:12:00Z</dcterms:modified>
</cp:coreProperties>
</file>