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C2DC6" w:rsidRPr="002C2DC6" w:rsidRDefault="002C2DC6" w:rsidP="002C2DC6">
      <w:pPr>
        <w:rPr>
          <w:sz w:val="32"/>
          <w:szCs w:val="32"/>
        </w:rPr>
      </w:pPr>
      <w:r w:rsidRPr="002C2DC6">
        <w:rPr>
          <w:sz w:val="32"/>
          <w:szCs w:val="32"/>
        </w:rPr>
        <w:t>PACIENTE    Renato Torres</w:t>
      </w:r>
    </w:p>
    <w:p w:rsidR="002C2DC6" w:rsidRPr="002C2DC6" w:rsidRDefault="002C2DC6" w:rsidP="002C2DC6">
      <w:pPr>
        <w:rPr>
          <w:sz w:val="32"/>
          <w:szCs w:val="32"/>
        </w:rPr>
      </w:pPr>
      <w:r w:rsidRPr="002C2DC6">
        <w:rPr>
          <w:sz w:val="32"/>
          <w:szCs w:val="32"/>
        </w:rPr>
        <w:t>IDADE:  29 anos SEXO: M</w:t>
      </w:r>
    </w:p>
    <w:p w:rsidR="000E1727" w:rsidRDefault="002C2DC6" w:rsidP="002C2DC6">
      <w:pPr>
        <w:rPr>
          <w:sz w:val="32"/>
          <w:szCs w:val="32"/>
        </w:rPr>
      </w:pPr>
      <w:r w:rsidRPr="002C2DC6">
        <w:rPr>
          <w:sz w:val="32"/>
          <w:szCs w:val="32"/>
        </w:rPr>
        <w:t>DATA DO EXAME: 09 mar. 21</w:t>
      </w:r>
      <w:bookmarkStart w:id="0" w:name="_GoBack"/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3DD" w:rsidRDefault="001623DD">
      <w:r>
        <w:separator/>
      </w:r>
    </w:p>
  </w:endnote>
  <w:endnote w:type="continuationSeparator" w:id="0">
    <w:p w:rsidR="001623DD" w:rsidRDefault="00162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3DD" w:rsidRDefault="001623DD">
      <w:r>
        <w:separator/>
      </w:r>
    </w:p>
  </w:footnote>
  <w:footnote w:type="continuationSeparator" w:id="0">
    <w:p w:rsidR="001623DD" w:rsidRDefault="001623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43BA"/>
    <w:rsid w:val="00A15CC1"/>
    <w:rsid w:val="00A20D31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B0133-121D-4B78-8F52-E5648D812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14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</cp:revision>
  <cp:lastPrinted>1998-02-03T19:29:00Z</cp:lastPrinted>
  <dcterms:created xsi:type="dcterms:W3CDTF">2017-07-11T20:00:00Z</dcterms:created>
  <dcterms:modified xsi:type="dcterms:W3CDTF">2021-05-25T16:43:00Z</dcterms:modified>
</cp:coreProperties>
</file>