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PACIENTE    </w:t>
      </w:r>
      <w:r w:rsidR="009418DC" w:rsidRPr="009418DC">
        <w:rPr>
          <w:sz w:val="32"/>
        </w:rPr>
        <w:t>Jeovane Nunes Siqueira</w:t>
      </w: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IDADE:  </w:t>
      </w:r>
      <w:r w:rsidR="009418DC">
        <w:rPr>
          <w:sz w:val="32"/>
        </w:rPr>
        <w:t>39</w:t>
      </w:r>
      <w:r w:rsidRPr="00F32EB5">
        <w:rPr>
          <w:sz w:val="32"/>
        </w:rPr>
        <w:t xml:space="preserve"> anos SEXO: </w:t>
      </w:r>
      <w:r w:rsidR="009418DC">
        <w:rPr>
          <w:sz w:val="32"/>
        </w:rPr>
        <w:t>M</w:t>
      </w:r>
    </w:p>
    <w:p w:rsidR="00EA6D1A" w:rsidRDefault="00F32EB5" w:rsidP="00F32EB5">
      <w:pPr>
        <w:rPr>
          <w:sz w:val="32"/>
        </w:rPr>
      </w:pPr>
      <w:r w:rsidRPr="00F32EB5">
        <w:rPr>
          <w:sz w:val="32"/>
        </w:rPr>
        <w:t xml:space="preserve">DATA DO EXAME: </w:t>
      </w:r>
      <w:r w:rsidR="009418DC">
        <w:rPr>
          <w:sz w:val="32"/>
        </w:rPr>
        <w:t>25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EBE" w:rsidRDefault="002D3EBE">
      <w:r>
        <w:separator/>
      </w:r>
    </w:p>
  </w:endnote>
  <w:endnote w:type="continuationSeparator" w:id="0">
    <w:p w:rsidR="002D3EBE" w:rsidRDefault="002D3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EBE" w:rsidRDefault="002D3EBE">
      <w:r>
        <w:separator/>
      </w:r>
    </w:p>
  </w:footnote>
  <w:footnote w:type="continuationSeparator" w:id="0">
    <w:p w:rsidR="002D3EBE" w:rsidRDefault="002D3E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EBE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17099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3614</cp:revision>
  <cp:lastPrinted>1998-02-03T19:29:00Z</cp:lastPrinted>
  <dcterms:created xsi:type="dcterms:W3CDTF">2016-03-08T22:17:00Z</dcterms:created>
  <dcterms:modified xsi:type="dcterms:W3CDTF">2021-05-25T16:21:00Z</dcterms:modified>
</cp:coreProperties>
</file>