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246F4D" w:rsidRPr="00246F4D">
        <w:rPr>
          <w:sz w:val="22"/>
        </w:rPr>
        <w:t>Davi Araujo de Lima da Silva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246F4D">
        <w:rPr>
          <w:sz w:val="22"/>
        </w:rPr>
        <w:t>13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246F4D">
        <w:rPr>
          <w:sz w:val="22"/>
        </w:rPr>
        <w:t>Baixo rendimento escolar</w:t>
      </w:r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246F4D">
        <w:rPr>
          <w:sz w:val="22"/>
        </w:rPr>
        <w:t>24</w:t>
      </w:r>
      <w:bookmarkStart w:id="0" w:name="_GoBack"/>
      <w:bookmarkEnd w:id="0"/>
      <w:r w:rsidR="005B7C7B">
        <w:rPr>
          <w:sz w:val="22"/>
        </w:rPr>
        <w:t xml:space="preserve"> mai. 21</w:t>
      </w:r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46F4D">
        <w:rPr>
          <w:noProof/>
          <w:sz w:val="24"/>
        </w:rPr>
        <w:t>24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4C3" w:rsidRDefault="00EA74C3">
      <w:r>
        <w:separator/>
      </w:r>
    </w:p>
  </w:endnote>
  <w:endnote w:type="continuationSeparator" w:id="0">
    <w:p w:rsidR="00EA74C3" w:rsidRDefault="00EA7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A74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4C3" w:rsidRDefault="00EA74C3">
      <w:r>
        <w:separator/>
      </w:r>
    </w:p>
  </w:footnote>
  <w:footnote w:type="continuationSeparator" w:id="0">
    <w:p w:rsidR="00EA74C3" w:rsidRDefault="00EA74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270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30</cp:revision>
  <cp:lastPrinted>2017-08-09T15:22:00Z</cp:lastPrinted>
  <dcterms:created xsi:type="dcterms:W3CDTF">2018-07-18T22:11:00Z</dcterms:created>
  <dcterms:modified xsi:type="dcterms:W3CDTF">2021-05-24T20:04:00Z</dcterms:modified>
</cp:coreProperties>
</file>