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232EF" w:rsidRPr="007232EF" w:rsidRDefault="007232EF" w:rsidP="007232EF">
      <w:pPr>
        <w:rPr>
          <w:sz w:val="32"/>
          <w:szCs w:val="32"/>
        </w:rPr>
      </w:pPr>
      <w:r w:rsidRPr="007232EF">
        <w:rPr>
          <w:sz w:val="32"/>
          <w:szCs w:val="32"/>
        </w:rPr>
        <w:t xml:space="preserve">PACIENTE    </w:t>
      </w:r>
      <w:r w:rsidR="001057C5" w:rsidRPr="001057C5">
        <w:rPr>
          <w:sz w:val="32"/>
          <w:szCs w:val="32"/>
        </w:rPr>
        <w:t>Sandra Araujo de Lima da Silva</w:t>
      </w:r>
    </w:p>
    <w:p w:rsidR="007232EF" w:rsidRPr="007232EF" w:rsidRDefault="007232EF" w:rsidP="007232EF">
      <w:pPr>
        <w:rPr>
          <w:sz w:val="32"/>
          <w:szCs w:val="32"/>
        </w:rPr>
      </w:pPr>
      <w:r w:rsidRPr="007232EF">
        <w:rPr>
          <w:sz w:val="32"/>
          <w:szCs w:val="32"/>
        </w:rPr>
        <w:t>IDADE:  4</w:t>
      </w:r>
      <w:r w:rsidR="001057C5">
        <w:rPr>
          <w:sz w:val="32"/>
          <w:szCs w:val="32"/>
        </w:rPr>
        <w:t>8</w:t>
      </w:r>
      <w:r w:rsidRPr="007232EF">
        <w:rPr>
          <w:sz w:val="32"/>
          <w:szCs w:val="32"/>
        </w:rPr>
        <w:t xml:space="preserve"> anos SEXO: F</w:t>
      </w:r>
    </w:p>
    <w:p w:rsidR="00350F31" w:rsidRDefault="007232EF" w:rsidP="007232EF">
      <w:pPr>
        <w:rPr>
          <w:sz w:val="32"/>
          <w:szCs w:val="32"/>
        </w:rPr>
      </w:pPr>
      <w:r w:rsidRPr="007232EF">
        <w:rPr>
          <w:sz w:val="32"/>
          <w:szCs w:val="32"/>
        </w:rPr>
        <w:t>DATA DO EXAME: 2</w:t>
      </w:r>
      <w:r w:rsidR="001057C5">
        <w:rPr>
          <w:sz w:val="32"/>
          <w:szCs w:val="32"/>
        </w:rPr>
        <w:t>4</w:t>
      </w:r>
      <w:bookmarkStart w:id="0" w:name="_GoBack"/>
      <w:bookmarkEnd w:id="0"/>
      <w:r w:rsidRPr="007232EF">
        <w:rPr>
          <w:sz w:val="32"/>
          <w:szCs w:val="32"/>
        </w:rPr>
        <w:t xml:space="preserve"> mai.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8A0" w:rsidRDefault="00CF78A0">
      <w:r>
        <w:separator/>
      </w:r>
    </w:p>
  </w:endnote>
  <w:endnote w:type="continuationSeparator" w:id="0">
    <w:p w:rsidR="00CF78A0" w:rsidRDefault="00CF78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8A0" w:rsidRDefault="00CF78A0">
      <w:r>
        <w:separator/>
      </w:r>
    </w:p>
  </w:footnote>
  <w:footnote w:type="continuationSeparator" w:id="0">
    <w:p w:rsidR="00CF78A0" w:rsidRDefault="00CF78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7F3E"/>
    <w:rsid w:val="00110A22"/>
    <w:rsid w:val="001121BF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7131"/>
    <w:rsid w:val="0052744F"/>
    <w:rsid w:val="00527F39"/>
    <w:rsid w:val="00530575"/>
    <w:rsid w:val="00530594"/>
    <w:rsid w:val="00531314"/>
    <w:rsid w:val="00531339"/>
    <w:rsid w:val="0053370F"/>
    <w:rsid w:val="00533A13"/>
    <w:rsid w:val="00533C23"/>
    <w:rsid w:val="00535C4B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6D32"/>
    <w:rsid w:val="00F47460"/>
    <w:rsid w:val="00F47FAE"/>
    <w:rsid w:val="00F5003F"/>
    <w:rsid w:val="00F51C47"/>
    <w:rsid w:val="00F5218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3371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1538</cp:revision>
  <cp:lastPrinted>1998-02-03T19:29:00Z</cp:lastPrinted>
  <dcterms:created xsi:type="dcterms:W3CDTF">2016-03-08T23:18:00Z</dcterms:created>
  <dcterms:modified xsi:type="dcterms:W3CDTF">2021-05-24T20:02:00Z</dcterms:modified>
</cp:coreProperties>
</file>