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C02873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CD3BB1" w:rsidRPr="00CD3BB1">
        <w:rPr>
          <w:sz w:val="22"/>
        </w:rPr>
        <w:t>Thiago Marcell Pires Perim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CD3BB1">
        <w:rPr>
          <w:sz w:val="22"/>
        </w:rPr>
        <w:t>29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2667D1">
        <w:rPr>
          <w:sz w:val="22"/>
        </w:rPr>
        <w:t xml:space="preserve">Deficit </w:t>
      </w:r>
      <w:r w:rsidR="00CD3BB1">
        <w:rPr>
          <w:sz w:val="22"/>
        </w:rPr>
        <w:t>atencao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 </w:t>
      </w:r>
      <w:r w:rsidR="00CD3BB1">
        <w:rPr>
          <w:sz w:val="22"/>
        </w:rPr>
        <w:t>16 mar 21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F50AB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47F0F">
        <w:t>11.4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47F0F">
        <w:t>26.9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151F9">
        <w:rPr>
          <w:noProof/>
          <w:sz w:val="24"/>
        </w:rPr>
        <w:t>20 de maio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83663" w:rsidRDefault="00E83663">
      <w:r>
        <w:separator/>
      </w:r>
    </w:p>
  </w:endnote>
  <w:endnote w:type="continuationSeparator" w:id="0">
    <w:p w:rsidR="00E83663" w:rsidRDefault="00E836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E8366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83663" w:rsidRDefault="00E83663">
      <w:r>
        <w:separator/>
      </w:r>
    </w:p>
  </w:footnote>
  <w:footnote w:type="continuationSeparator" w:id="0">
    <w:p w:rsidR="00E83663" w:rsidRDefault="00E8366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26F4"/>
    <w:rsid w:val="00063050"/>
    <w:rsid w:val="0006343C"/>
    <w:rsid w:val="00063490"/>
    <w:rsid w:val="00064344"/>
    <w:rsid w:val="00064649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FB9"/>
    <w:rsid w:val="001257CB"/>
    <w:rsid w:val="001267A8"/>
    <w:rsid w:val="00127ABC"/>
    <w:rsid w:val="00127D04"/>
    <w:rsid w:val="00130E13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90308"/>
    <w:rsid w:val="001904E5"/>
    <w:rsid w:val="00190833"/>
    <w:rsid w:val="00191419"/>
    <w:rsid w:val="00191476"/>
    <w:rsid w:val="00191C0C"/>
    <w:rsid w:val="00192987"/>
    <w:rsid w:val="00193027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15E5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F0E"/>
    <w:rsid w:val="00273416"/>
    <w:rsid w:val="00273D04"/>
    <w:rsid w:val="002741F2"/>
    <w:rsid w:val="0027437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D4E"/>
    <w:rsid w:val="00373F67"/>
    <w:rsid w:val="00375A89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D042B"/>
    <w:rsid w:val="003D08BB"/>
    <w:rsid w:val="003D19D6"/>
    <w:rsid w:val="003D200B"/>
    <w:rsid w:val="003D2200"/>
    <w:rsid w:val="003D2419"/>
    <w:rsid w:val="003D2561"/>
    <w:rsid w:val="003D2871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71"/>
    <w:rsid w:val="00450A5F"/>
    <w:rsid w:val="00450BA4"/>
    <w:rsid w:val="004511ED"/>
    <w:rsid w:val="004512BB"/>
    <w:rsid w:val="00451D48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91"/>
    <w:rsid w:val="004E29F7"/>
    <w:rsid w:val="004E3010"/>
    <w:rsid w:val="004E302B"/>
    <w:rsid w:val="004E3639"/>
    <w:rsid w:val="004E3E7B"/>
    <w:rsid w:val="004E4779"/>
    <w:rsid w:val="004E478D"/>
    <w:rsid w:val="004E5026"/>
    <w:rsid w:val="004E556D"/>
    <w:rsid w:val="004E5B1D"/>
    <w:rsid w:val="004E5D94"/>
    <w:rsid w:val="004E5F36"/>
    <w:rsid w:val="004E6082"/>
    <w:rsid w:val="004E7B4A"/>
    <w:rsid w:val="004E7DE5"/>
    <w:rsid w:val="004F00BC"/>
    <w:rsid w:val="004F1BA4"/>
    <w:rsid w:val="004F2255"/>
    <w:rsid w:val="004F22E3"/>
    <w:rsid w:val="004F2D5B"/>
    <w:rsid w:val="004F31A6"/>
    <w:rsid w:val="004F33FE"/>
    <w:rsid w:val="004F364A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633"/>
    <w:rsid w:val="00507174"/>
    <w:rsid w:val="005075CB"/>
    <w:rsid w:val="00507999"/>
    <w:rsid w:val="00507B9D"/>
    <w:rsid w:val="0051022A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7132"/>
    <w:rsid w:val="0059742D"/>
    <w:rsid w:val="00597607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24CD"/>
    <w:rsid w:val="005B28CA"/>
    <w:rsid w:val="005B2F94"/>
    <w:rsid w:val="005B317D"/>
    <w:rsid w:val="005B334B"/>
    <w:rsid w:val="005B5290"/>
    <w:rsid w:val="005B604E"/>
    <w:rsid w:val="005B61C0"/>
    <w:rsid w:val="005B6212"/>
    <w:rsid w:val="005B6230"/>
    <w:rsid w:val="005B661D"/>
    <w:rsid w:val="005B6906"/>
    <w:rsid w:val="005B6A03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27F"/>
    <w:rsid w:val="00802268"/>
    <w:rsid w:val="0080245E"/>
    <w:rsid w:val="0080307A"/>
    <w:rsid w:val="0080379A"/>
    <w:rsid w:val="008038CA"/>
    <w:rsid w:val="00803D46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B7C"/>
    <w:rsid w:val="008F2D0B"/>
    <w:rsid w:val="008F2F6E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5C8"/>
    <w:rsid w:val="009558CA"/>
    <w:rsid w:val="00955B3C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5923"/>
    <w:rsid w:val="009A5A4B"/>
    <w:rsid w:val="009A64DD"/>
    <w:rsid w:val="009B121B"/>
    <w:rsid w:val="009B174C"/>
    <w:rsid w:val="009B1B63"/>
    <w:rsid w:val="009B2486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1F3"/>
    <w:rsid w:val="009E7BA3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20A65"/>
    <w:rsid w:val="00A20B8F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D47"/>
    <w:rsid w:val="00AA4D50"/>
    <w:rsid w:val="00AA4F0B"/>
    <w:rsid w:val="00AA54EA"/>
    <w:rsid w:val="00AA5840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BC"/>
    <w:rsid w:val="00B136C8"/>
    <w:rsid w:val="00B13DBC"/>
    <w:rsid w:val="00B14417"/>
    <w:rsid w:val="00B155D3"/>
    <w:rsid w:val="00B163DF"/>
    <w:rsid w:val="00B166FC"/>
    <w:rsid w:val="00B16771"/>
    <w:rsid w:val="00B175B4"/>
    <w:rsid w:val="00B2096E"/>
    <w:rsid w:val="00B20991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72FA"/>
    <w:rsid w:val="00B37C3C"/>
    <w:rsid w:val="00B37DB1"/>
    <w:rsid w:val="00B405C5"/>
    <w:rsid w:val="00B408D7"/>
    <w:rsid w:val="00B40DA5"/>
    <w:rsid w:val="00B418AF"/>
    <w:rsid w:val="00B41C23"/>
    <w:rsid w:val="00B4246A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236"/>
    <w:rsid w:val="00B57066"/>
    <w:rsid w:val="00B572E6"/>
    <w:rsid w:val="00B574EC"/>
    <w:rsid w:val="00B57597"/>
    <w:rsid w:val="00B57787"/>
    <w:rsid w:val="00B6044C"/>
    <w:rsid w:val="00B604CF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610"/>
    <w:rsid w:val="00CA1A9E"/>
    <w:rsid w:val="00CA24B1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4B1"/>
    <w:rsid w:val="00CF5B52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20DF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6A9"/>
    <w:rsid w:val="00E75CDF"/>
    <w:rsid w:val="00E76B5B"/>
    <w:rsid w:val="00E76EAA"/>
    <w:rsid w:val="00E775E9"/>
    <w:rsid w:val="00E77E9F"/>
    <w:rsid w:val="00E8083D"/>
    <w:rsid w:val="00E8123D"/>
    <w:rsid w:val="00E817F0"/>
    <w:rsid w:val="00E819A6"/>
    <w:rsid w:val="00E81A5F"/>
    <w:rsid w:val="00E8246E"/>
    <w:rsid w:val="00E82705"/>
    <w:rsid w:val="00E82E99"/>
    <w:rsid w:val="00E830BE"/>
    <w:rsid w:val="00E83663"/>
    <w:rsid w:val="00E8381D"/>
    <w:rsid w:val="00E8440D"/>
    <w:rsid w:val="00E849D0"/>
    <w:rsid w:val="00E84C22"/>
    <w:rsid w:val="00E86442"/>
    <w:rsid w:val="00E86606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44564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3649</cp:revision>
  <cp:lastPrinted>2017-08-09T15:22:00Z</cp:lastPrinted>
  <dcterms:created xsi:type="dcterms:W3CDTF">2016-03-08T22:06:00Z</dcterms:created>
  <dcterms:modified xsi:type="dcterms:W3CDTF">2021-05-20T20:50:00Z</dcterms:modified>
</cp:coreProperties>
</file>