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C488B" w:rsidRPr="00AC488B">
        <w:rPr>
          <w:sz w:val="22"/>
        </w:rPr>
        <w:t>Jasmine Garcia de Figueiredo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C488B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B85E7B">
        <w:rPr>
          <w:sz w:val="22"/>
        </w:rPr>
        <w:t>T</w:t>
      </w:r>
      <w:r w:rsidR="00AC488B">
        <w:rPr>
          <w:sz w:val="22"/>
        </w:rPr>
        <w:t>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C488B">
        <w:rPr>
          <w:sz w:val="22"/>
        </w:rPr>
        <w:t>19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C488B">
        <w:rPr>
          <w:noProof/>
          <w:sz w:val="24"/>
        </w:rPr>
        <w:t>19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2A6" w:rsidRDefault="005832A6">
      <w:r>
        <w:separator/>
      </w:r>
    </w:p>
  </w:endnote>
  <w:endnote w:type="continuationSeparator" w:id="0">
    <w:p w:rsidR="005832A6" w:rsidRDefault="00583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32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2A6" w:rsidRDefault="005832A6">
      <w:r>
        <w:separator/>
      </w:r>
    </w:p>
  </w:footnote>
  <w:footnote w:type="continuationSeparator" w:id="0">
    <w:p w:rsidR="005832A6" w:rsidRDefault="005832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2A6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3641</cp:revision>
  <cp:lastPrinted>2017-08-09T15:22:00Z</cp:lastPrinted>
  <dcterms:created xsi:type="dcterms:W3CDTF">2016-03-08T22:06:00Z</dcterms:created>
  <dcterms:modified xsi:type="dcterms:W3CDTF">2021-05-19T14:58:00Z</dcterms:modified>
</cp:coreProperties>
</file>