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423D35" w:rsidRDefault="00550BAA" w:rsidP="00423D35">
      <w:pPr>
        <w:pStyle w:val="Heading1"/>
      </w:pPr>
      <w:r>
        <w:rPr>
          <w:b w:val="0"/>
          <w:noProof/>
          <w:sz w:val="32"/>
        </w:rPr>
        <w:t xml:space="preserve"> </w:t>
      </w:r>
      <w:r w:rsidR="0096075C">
        <w:rPr>
          <w:b w:val="0"/>
          <w:noProof/>
          <w:sz w:val="32"/>
        </w:rPr>
        <w:t xml:space="preserve">  </w:t>
      </w:r>
      <w:r w:rsidR="0051093E">
        <w:rPr>
          <w:b w:val="0"/>
          <w:noProof/>
          <w:sz w:val="32"/>
        </w:rPr>
        <w:t xml:space="preserve">   </w:t>
      </w:r>
      <w:r w:rsidR="0096075C">
        <w:rPr>
          <w:b w:val="0"/>
          <w:noProof/>
          <w:sz w:val="32"/>
        </w:rPr>
        <w:t xml:space="preserve"> </w:t>
      </w:r>
      <w:r>
        <w:rPr>
          <w:b w:val="0"/>
          <w:noProof/>
          <w:sz w:val="32"/>
        </w:rPr>
        <w:t xml:space="preserve">   </w:t>
      </w:r>
      <w:r w:rsidR="00423D35">
        <w:t>POTENCIAL EVOCADO COGNITIVO(P300)</w:t>
      </w:r>
    </w:p>
    <w:p w:rsidR="00423D35" w:rsidRDefault="00423D35" w:rsidP="00423D35">
      <w:pPr>
        <w:rPr>
          <w:sz w:val="32"/>
        </w:rPr>
      </w:pPr>
    </w:p>
    <w:p w:rsidR="00CF0441" w:rsidRDefault="00CF0441" w:rsidP="00CF0441">
      <w:pPr>
        <w:rPr>
          <w:sz w:val="32"/>
        </w:rPr>
      </w:pP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PACIENTE    </w:t>
      </w:r>
      <w:r w:rsidR="00760B1E" w:rsidRPr="00760B1E">
        <w:rPr>
          <w:sz w:val="32"/>
          <w:szCs w:val="32"/>
        </w:rPr>
        <w:t>Lilian Maria de Souza</w:t>
      </w:r>
    </w:p>
    <w:p w:rsidR="00BF794E" w:rsidRPr="00BF794E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IDADE:  </w:t>
      </w:r>
      <w:r w:rsidR="00760B1E">
        <w:rPr>
          <w:sz w:val="32"/>
          <w:szCs w:val="32"/>
        </w:rPr>
        <w:t>51</w:t>
      </w:r>
      <w:r w:rsidRPr="00BF794E">
        <w:rPr>
          <w:sz w:val="32"/>
          <w:szCs w:val="32"/>
        </w:rPr>
        <w:t xml:space="preserve"> anos SEXO: </w:t>
      </w:r>
      <w:r w:rsidR="00760B1E">
        <w:rPr>
          <w:sz w:val="32"/>
          <w:szCs w:val="32"/>
        </w:rPr>
        <w:t>F</w:t>
      </w:r>
    </w:p>
    <w:p w:rsidR="005F261B" w:rsidRDefault="00BF794E" w:rsidP="00BF794E">
      <w:pPr>
        <w:rPr>
          <w:sz w:val="32"/>
          <w:szCs w:val="32"/>
        </w:rPr>
      </w:pPr>
      <w:r w:rsidRPr="00BF794E">
        <w:rPr>
          <w:sz w:val="32"/>
          <w:szCs w:val="32"/>
        </w:rPr>
        <w:t xml:space="preserve">DATA DO EXAME: </w:t>
      </w:r>
      <w:r w:rsidR="004B30C4">
        <w:rPr>
          <w:sz w:val="32"/>
          <w:szCs w:val="32"/>
        </w:rPr>
        <w:t>1</w:t>
      </w:r>
      <w:r w:rsidR="00760B1E">
        <w:rPr>
          <w:sz w:val="32"/>
          <w:szCs w:val="32"/>
        </w:rPr>
        <w:t>7</w:t>
      </w:r>
      <w:bookmarkStart w:id="0" w:name="_GoBack"/>
      <w:bookmarkEnd w:id="0"/>
      <w:r w:rsidR="004B30C4">
        <w:rPr>
          <w:sz w:val="32"/>
          <w:szCs w:val="32"/>
        </w:rPr>
        <w:t xml:space="preserve"> mai</w:t>
      </w:r>
      <w:r w:rsidR="00937F50">
        <w:rPr>
          <w:sz w:val="32"/>
          <w:szCs w:val="32"/>
        </w:rPr>
        <w:t xml:space="preserve"> 21</w:t>
      </w:r>
    </w:p>
    <w:p w:rsidR="00501268" w:rsidRDefault="00501268" w:rsidP="00501268">
      <w:pPr>
        <w:rPr>
          <w:sz w:val="32"/>
        </w:rPr>
      </w:pPr>
    </w:p>
    <w:p w:rsidR="00423D35" w:rsidRDefault="00423D35" w:rsidP="00423D35">
      <w:pPr>
        <w:rPr>
          <w:sz w:val="32"/>
        </w:rPr>
      </w:pPr>
      <w:r>
        <w:rPr>
          <w:sz w:val="32"/>
        </w:rPr>
        <w:t>RELATÓRIO: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 com latência normal e amplitude diminuida.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P300 com latência prolongada e amplitude normal.</w:t>
      </w:r>
    </w:p>
    <w:p w:rsidR="0065771B" w:rsidRDefault="0065771B" w:rsidP="0065771B">
      <w:pPr>
        <w:jc w:val="both"/>
        <w:rPr>
          <w:sz w:val="32"/>
        </w:rPr>
      </w:pPr>
      <w:r>
        <w:rPr>
          <w:sz w:val="32"/>
        </w:rPr>
        <w:t>N1-P300 com latências e amplitudes normais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  <w:r>
        <w:rPr>
          <w:sz w:val="32"/>
        </w:rPr>
        <w:t>CONCLUSÃO:</w:t>
      </w:r>
    </w:p>
    <w:p w:rsidR="0065771B" w:rsidRDefault="0065771B" w:rsidP="0065771B">
      <w:pPr>
        <w:rPr>
          <w:sz w:val="32"/>
        </w:rPr>
      </w:pPr>
      <w:r>
        <w:rPr>
          <w:sz w:val="32"/>
        </w:rPr>
        <w:t>Potencial evocado cognitivo sugestivo com quadro de dificuldade de atenção e concentração.</w:t>
      </w:r>
    </w:p>
    <w:p w:rsidR="0065771B" w:rsidRDefault="0065771B" w:rsidP="0065771B">
      <w:pPr>
        <w:rPr>
          <w:sz w:val="32"/>
        </w:rPr>
      </w:pPr>
    </w:p>
    <w:p w:rsidR="0065771B" w:rsidRDefault="0065771B" w:rsidP="0065771B">
      <w:pPr>
        <w:rPr>
          <w:sz w:val="32"/>
        </w:rPr>
      </w:pPr>
    </w:p>
    <w:p w:rsidR="0065771B" w:rsidRPr="00087391" w:rsidRDefault="0065771B" w:rsidP="0065771B">
      <w:r w:rsidRPr="00087391">
        <w:t>Obs:Este exame tem que ser interpretado junto com o quadro clínico do paciente.</w:t>
      </w: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sz w:val="32"/>
        </w:rPr>
      </w:pPr>
    </w:p>
    <w:p w:rsidR="00423D35" w:rsidRDefault="00423D35" w:rsidP="00423D35">
      <w:pPr>
        <w:rPr>
          <w:i/>
          <w:sz w:val="32"/>
        </w:rPr>
      </w:pPr>
      <w:r>
        <w:rPr>
          <w:i/>
          <w:sz w:val="32"/>
        </w:rPr>
        <w:t xml:space="preserve">Dr. Cláudio Oppenheimer   </w:t>
      </w:r>
    </w:p>
    <w:p w:rsidR="0051093E" w:rsidRPr="007C2D23" w:rsidRDefault="00423D35" w:rsidP="00423D35">
      <w:pPr>
        <w:rPr>
          <w:i/>
          <w:sz w:val="22"/>
          <w:szCs w:val="22"/>
        </w:rPr>
      </w:pPr>
      <w:r>
        <w:rPr>
          <w:i/>
          <w:sz w:val="32"/>
        </w:rPr>
        <w:t xml:space="preserve"> </w:t>
      </w:r>
      <w:r w:rsidR="007C2D23" w:rsidRPr="007C2D23">
        <w:rPr>
          <w:i/>
          <w:sz w:val="22"/>
          <w:szCs w:val="22"/>
        </w:rPr>
        <w:t>CRMSP:62357</w:t>
      </w:r>
      <w:r w:rsidRPr="007C2D23">
        <w:rPr>
          <w:i/>
          <w:sz w:val="22"/>
          <w:szCs w:val="22"/>
        </w:rPr>
        <w:t xml:space="preserve">   CRM</w:t>
      </w:r>
      <w:r w:rsidR="007C2D23" w:rsidRPr="007C2D23">
        <w:rPr>
          <w:i/>
          <w:sz w:val="22"/>
          <w:szCs w:val="22"/>
        </w:rPr>
        <w:t>DF</w:t>
      </w:r>
      <w:r w:rsidRPr="007C2D23">
        <w:rPr>
          <w:i/>
          <w:sz w:val="22"/>
          <w:szCs w:val="22"/>
        </w:rPr>
        <w:t>:11095</w:t>
      </w:r>
      <w:r w:rsidR="0051093E" w:rsidRPr="007C2D23">
        <w:rPr>
          <w:i/>
          <w:sz w:val="22"/>
          <w:szCs w:val="22"/>
        </w:rPr>
        <w:t xml:space="preserve">                 </w:t>
      </w:r>
    </w:p>
    <w:p w:rsidR="0052744F" w:rsidRPr="00550BAA" w:rsidRDefault="0051093E" w:rsidP="0051093E">
      <w:pPr>
        <w:pStyle w:val="Heading1"/>
        <w:rPr>
          <w:sz w:val="22"/>
          <w:szCs w:val="22"/>
        </w:rPr>
      </w:pPr>
      <w:r>
        <w:rPr>
          <w:rFonts w:ascii="Times New Roman" w:hAnsi="Times New Roman"/>
          <w:i/>
          <w:sz w:val="32"/>
        </w:rPr>
        <w:t xml:space="preserve">        </w:t>
      </w:r>
    </w:p>
    <w:sectPr w:rsidR="0052744F" w:rsidRPr="00550BAA" w:rsidSect="00C86DCD">
      <w:headerReference w:type="default" r:id="rId9"/>
      <w:footerReference w:type="default" r:id="rId10"/>
      <w:footnotePr>
        <w:numRestart w:val="eachPage"/>
      </w:footnotePr>
      <w:pgSz w:w="11907" w:h="16840" w:code="9"/>
      <w:pgMar w:top="1843" w:right="1134" w:bottom="1418" w:left="1418" w:header="720" w:footer="1029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42D98" w:rsidRDefault="00D42D98">
      <w:r>
        <w:separator/>
      </w:r>
    </w:p>
  </w:endnote>
  <w:endnote w:type="continuationSeparator" w:id="0">
    <w:p w:rsidR="00D42D98" w:rsidRDefault="00D42D9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t>SCN Quadra 05 Bloco A Salas 913/914</w:t>
    </w:r>
    <w:r w:rsidR="00550BAA">
      <w:rPr>
        <w:b/>
      </w:rPr>
      <w:t>/915</w:t>
    </w:r>
    <w:r>
      <w:rPr>
        <w:b/>
      </w:rPr>
      <w:t xml:space="preserve"> – Brasília Shopping Towers – Brasília – DF</w:t>
    </w:r>
  </w:p>
  <w:p w:rsidR="0052744F" w:rsidRDefault="0052744F">
    <w:pPr>
      <w:pStyle w:val="Footer"/>
      <w:pBdr>
        <w:top w:val="single" w:sz="8" w:space="1" w:color="auto"/>
      </w:pBdr>
      <w:jc w:val="center"/>
      <w:rPr>
        <w:b/>
      </w:rPr>
    </w:pPr>
    <w:r>
      <w:rPr>
        <w:b/>
      </w:rPr>
      <w:sym w:font="Wingdings" w:char="F028"/>
    </w:r>
    <w:r>
      <w:rPr>
        <w:b/>
      </w:rPr>
      <w:t xml:space="preserve"> (61) 3328-7551/3425-2758</w:t>
    </w:r>
    <w:r w:rsidR="00550BAA">
      <w:rPr>
        <w:b/>
      </w:rPr>
      <w:t>/3327-2221</w:t>
    </w:r>
  </w:p>
  <w:p w:rsidR="0052744F" w:rsidRDefault="0052744F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42D98" w:rsidRDefault="00D42D98">
      <w:r>
        <w:separator/>
      </w:r>
    </w:p>
  </w:footnote>
  <w:footnote w:type="continuationSeparator" w:id="0">
    <w:p w:rsidR="00D42D98" w:rsidRDefault="00D42D98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52744F" w:rsidRDefault="002A1C65">
    <w:pPr>
      <w:pStyle w:val="Header"/>
      <w:pBdr>
        <w:bottom w:val="single" w:sz="8" w:space="1" w:color="auto"/>
      </w:pBdr>
      <w:tabs>
        <w:tab w:val="clear" w:pos="8640"/>
        <w:tab w:val="right" w:pos="9356"/>
      </w:tabs>
    </w:pPr>
    <w:r>
      <w:rPr>
        <w:b/>
        <w:i/>
        <w:noProof/>
        <w:color w:val="FF0000"/>
        <w:sz w:val="56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52744F">
      <w:rPr>
        <w:b/>
        <w:i/>
        <w:color w:val="FF0000"/>
        <w:sz w:val="56"/>
      </w:rPr>
      <w:tab/>
      <w:t xml:space="preserve"> </w:t>
    </w:r>
  </w:p>
  <w:p w:rsidR="0052744F" w:rsidRDefault="0052744F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0DB407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3">
    <w:nsid w:val="55E21621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4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5">
    <w:nsid w:val="6A5E7320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6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abstractNum w:abstractNumId="7">
    <w:nsid w:val="76E61EA8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num w:numId="1">
    <w:abstractNumId w:val="4"/>
  </w:num>
  <w:num w:numId="2">
    <w:abstractNumId w:val="2"/>
  </w:num>
  <w:num w:numId="3">
    <w:abstractNumId w:val="7"/>
  </w:num>
  <w:num w:numId="4">
    <w:abstractNumId w:val="3"/>
  </w:num>
  <w:num w:numId="5">
    <w:abstractNumId w:val="1"/>
  </w:num>
  <w:num w:numId="6">
    <w:abstractNumId w:val="0"/>
  </w:num>
  <w:num w:numId="7">
    <w:abstractNumId w:val="5"/>
  </w:num>
  <w:num w:numId="8">
    <w:abstractNumId w:val="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550BAA"/>
    <w:rsid w:val="000000F2"/>
    <w:rsid w:val="0000073D"/>
    <w:rsid w:val="00000CC8"/>
    <w:rsid w:val="000013F2"/>
    <w:rsid w:val="00001500"/>
    <w:rsid w:val="000019CB"/>
    <w:rsid w:val="00001B35"/>
    <w:rsid w:val="00001EFC"/>
    <w:rsid w:val="0000317C"/>
    <w:rsid w:val="00003A84"/>
    <w:rsid w:val="00003B2F"/>
    <w:rsid w:val="00003F91"/>
    <w:rsid w:val="00004279"/>
    <w:rsid w:val="000056AF"/>
    <w:rsid w:val="00006587"/>
    <w:rsid w:val="0000734A"/>
    <w:rsid w:val="00010BA6"/>
    <w:rsid w:val="00010CB3"/>
    <w:rsid w:val="000112E5"/>
    <w:rsid w:val="0001140D"/>
    <w:rsid w:val="00011C54"/>
    <w:rsid w:val="00012E82"/>
    <w:rsid w:val="000131D5"/>
    <w:rsid w:val="00013C82"/>
    <w:rsid w:val="000140F2"/>
    <w:rsid w:val="000147CF"/>
    <w:rsid w:val="00014B03"/>
    <w:rsid w:val="0001579D"/>
    <w:rsid w:val="00020A7B"/>
    <w:rsid w:val="0002153C"/>
    <w:rsid w:val="00021765"/>
    <w:rsid w:val="00022CE6"/>
    <w:rsid w:val="00024296"/>
    <w:rsid w:val="00025173"/>
    <w:rsid w:val="00026C06"/>
    <w:rsid w:val="00027731"/>
    <w:rsid w:val="00027C86"/>
    <w:rsid w:val="00030BF8"/>
    <w:rsid w:val="00031721"/>
    <w:rsid w:val="00031FB2"/>
    <w:rsid w:val="00031FF9"/>
    <w:rsid w:val="000322A2"/>
    <w:rsid w:val="00032437"/>
    <w:rsid w:val="000333E4"/>
    <w:rsid w:val="00033D8B"/>
    <w:rsid w:val="00035BC3"/>
    <w:rsid w:val="0003667E"/>
    <w:rsid w:val="000368BE"/>
    <w:rsid w:val="00037580"/>
    <w:rsid w:val="000375D0"/>
    <w:rsid w:val="000378FF"/>
    <w:rsid w:val="00040383"/>
    <w:rsid w:val="00040458"/>
    <w:rsid w:val="00040ADF"/>
    <w:rsid w:val="00040BEE"/>
    <w:rsid w:val="00041224"/>
    <w:rsid w:val="00042361"/>
    <w:rsid w:val="000436AA"/>
    <w:rsid w:val="0004418E"/>
    <w:rsid w:val="0004423A"/>
    <w:rsid w:val="00044660"/>
    <w:rsid w:val="000456A3"/>
    <w:rsid w:val="00045D67"/>
    <w:rsid w:val="00046555"/>
    <w:rsid w:val="0004713D"/>
    <w:rsid w:val="00050F7D"/>
    <w:rsid w:val="000515AA"/>
    <w:rsid w:val="00051777"/>
    <w:rsid w:val="00051A99"/>
    <w:rsid w:val="000522FB"/>
    <w:rsid w:val="000525E2"/>
    <w:rsid w:val="00052930"/>
    <w:rsid w:val="00052DCC"/>
    <w:rsid w:val="00052E5D"/>
    <w:rsid w:val="00052F45"/>
    <w:rsid w:val="0005415D"/>
    <w:rsid w:val="00055188"/>
    <w:rsid w:val="00055524"/>
    <w:rsid w:val="00056748"/>
    <w:rsid w:val="00056AB0"/>
    <w:rsid w:val="00056CCD"/>
    <w:rsid w:val="000600F2"/>
    <w:rsid w:val="00060AC5"/>
    <w:rsid w:val="0006138F"/>
    <w:rsid w:val="000617FB"/>
    <w:rsid w:val="00061BC3"/>
    <w:rsid w:val="00061CBD"/>
    <w:rsid w:val="00061EFB"/>
    <w:rsid w:val="0006279E"/>
    <w:rsid w:val="00062B1E"/>
    <w:rsid w:val="00062CAC"/>
    <w:rsid w:val="000632EB"/>
    <w:rsid w:val="0006372F"/>
    <w:rsid w:val="00063ADC"/>
    <w:rsid w:val="00063C95"/>
    <w:rsid w:val="000643FE"/>
    <w:rsid w:val="00064CDA"/>
    <w:rsid w:val="0006581E"/>
    <w:rsid w:val="00065832"/>
    <w:rsid w:val="0006642F"/>
    <w:rsid w:val="0006659B"/>
    <w:rsid w:val="00066C5E"/>
    <w:rsid w:val="00070466"/>
    <w:rsid w:val="00070A3D"/>
    <w:rsid w:val="0007165C"/>
    <w:rsid w:val="0007259B"/>
    <w:rsid w:val="00072B4D"/>
    <w:rsid w:val="00073160"/>
    <w:rsid w:val="00074007"/>
    <w:rsid w:val="00074882"/>
    <w:rsid w:val="00075750"/>
    <w:rsid w:val="00075783"/>
    <w:rsid w:val="00076153"/>
    <w:rsid w:val="0007624B"/>
    <w:rsid w:val="00076265"/>
    <w:rsid w:val="00076B89"/>
    <w:rsid w:val="00077129"/>
    <w:rsid w:val="00077B70"/>
    <w:rsid w:val="00077E9A"/>
    <w:rsid w:val="00080055"/>
    <w:rsid w:val="0008042E"/>
    <w:rsid w:val="000807A4"/>
    <w:rsid w:val="00081301"/>
    <w:rsid w:val="00082C28"/>
    <w:rsid w:val="00082F10"/>
    <w:rsid w:val="00083458"/>
    <w:rsid w:val="00083862"/>
    <w:rsid w:val="00083C7D"/>
    <w:rsid w:val="00085A79"/>
    <w:rsid w:val="00085C19"/>
    <w:rsid w:val="000866A1"/>
    <w:rsid w:val="000867D2"/>
    <w:rsid w:val="00091357"/>
    <w:rsid w:val="000913B6"/>
    <w:rsid w:val="00091B73"/>
    <w:rsid w:val="00092E34"/>
    <w:rsid w:val="0009317E"/>
    <w:rsid w:val="00093AEB"/>
    <w:rsid w:val="00093CBF"/>
    <w:rsid w:val="00094942"/>
    <w:rsid w:val="00094AC6"/>
    <w:rsid w:val="00094AD8"/>
    <w:rsid w:val="00095760"/>
    <w:rsid w:val="000961FB"/>
    <w:rsid w:val="00096AF9"/>
    <w:rsid w:val="000A00FE"/>
    <w:rsid w:val="000A037B"/>
    <w:rsid w:val="000A114D"/>
    <w:rsid w:val="000A1D26"/>
    <w:rsid w:val="000A2178"/>
    <w:rsid w:val="000A328B"/>
    <w:rsid w:val="000A32B9"/>
    <w:rsid w:val="000A3FDF"/>
    <w:rsid w:val="000A5868"/>
    <w:rsid w:val="000A5B8A"/>
    <w:rsid w:val="000A6726"/>
    <w:rsid w:val="000A71D2"/>
    <w:rsid w:val="000A7D7A"/>
    <w:rsid w:val="000A7E42"/>
    <w:rsid w:val="000B0074"/>
    <w:rsid w:val="000B0F66"/>
    <w:rsid w:val="000B149C"/>
    <w:rsid w:val="000B14FC"/>
    <w:rsid w:val="000B1758"/>
    <w:rsid w:val="000B1F13"/>
    <w:rsid w:val="000B2486"/>
    <w:rsid w:val="000B24EE"/>
    <w:rsid w:val="000B270E"/>
    <w:rsid w:val="000B28F3"/>
    <w:rsid w:val="000B3691"/>
    <w:rsid w:val="000B38F5"/>
    <w:rsid w:val="000B3AA5"/>
    <w:rsid w:val="000B461A"/>
    <w:rsid w:val="000B4C98"/>
    <w:rsid w:val="000B5208"/>
    <w:rsid w:val="000B561E"/>
    <w:rsid w:val="000B5620"/>
    <w:rsid w:val="000B649E"/>
    <w:rsid w:val="000B6579"/>
    <w:rsid w:val="000B6737"/>
    <w:rsid w:val="000B6BAE"/>
    <w:rsid w:val="000B75AC"/>
    <w:rsid w:val="000C07DA"/>
    <w:rsid w:val="000C0921"/>
    <w:rsid w:val="000C0CE1"/>
    <w:rsid w:val="000C1A7C"/>
    <w:rsid w:val="000C20BE"/>
    <w:rsid w:val="000C28E9"/>
    <w:rsid w:val="000C2EBE"/>
    <w:rsid w:val="000C3E73"/>
    <w:rsid w:val="000C4340"/>
    <w:rsid w:val="000C4420"/>
    <w:rsid w:val="000C4A9E"/>
    <w:rsid w:val="000C4D62"/>
    <w:rsid w:val="000C556D"/>
    <w:rsid w:val="000C65B8"/>
    <w:rsid w:val="000C67D3"/>
    <w:rsid w:val="000D0760"/>
    <w:rsid w:val="000D1117"/>
    <w:rsid w:val="000D13A4"/>
    <w:rsid w:val="000D2EF6"/>
    <w:rsid w:val="000D3070"/>
    <w:rsid w:val="000D3305"/>
    <w:rsid w:val="000D3B8C"/>
    <w:rsid w:val="000D3D5C"/>
    <w:rsid w:val="000D415E"/>
    <w:rsid w:val="000D43CB"/>
    <w:rsid w:val="000D5F03"/>
    <w:rsid w:val="000D5F95"/>
    <w:rsid w:val="000D5FAD"/>
    <w:rsid w:val="000D6221"/>
    <w:rsid w:val="000D6346"/>
    <w:rsid w:val="000D6537"/>
    <w:rsid w:val="000D6C97"/>
    <w:rsid w:val="000D6DDE"/>
    <w:rsid w:val="000D6E9E"/>
    <w:rsid w:val="000D6EDF"/>
    <w:rsid w:val="000D6F5C"/>
    <w:rsid w:val="000D757A"/>
    <w:rsid w:val="000D7B39"/>
    <w:rsid w:val="000D7C78"/>
    <w:rsid w:val="000E1727"/>
    <w:rsid w:val="000E22A0"/>
    <w:rsid w:val="000E36A6"/>
    <w:rsid w:val="000E3BA0"/>
    <w:rsid w:val="000E3EFD"/>
    <w:rsid w:val="000E4AC5"/>
    <w:rsid w:val="000E55FF"/>
    <w:rsid w:val="000E62AD"/>
    <w:rsid w:val="000E67F3"/>
    <w:rsid w:val="000E7E35"/>
    <w:rsid w:val="000E7F7F"/>
    <w:rsid w:val="000F0408"/>
    <w:rsid w:val="000F0B2D"/>
    <w:rsid w:val="000F0EB4"/>
    <w:rsid w:val="000F1241"/>
    <w:rsid w:val="000F1A7E"/>
    <w:rsid w:val="000F1E48"/>
    <w:rsid w:val="000F2053"/>
    <w:rsid w:val="000F24C3"/>
    <w:rsid w:val="000F26D3"/>
    <w:rsid w:val="000F320B"/>
    <w:rsid w:val="000F3DC3"/>
    <w:rsid w:val="000F42D8"/>
    <w:rsid w:val="000F5299"/>
    <w:rsid w:val="000F55B6"/>
    <w:rsid w:val="000F57A2"/>
    <w:rsid w:val="000F6224"/>
    <w:rsid w:val="000F6351"/>
    <w:rsid w:val="000F64A0"/>
    <w:rsid w:val="000F7196"/>
    <w:rsid w:val="000F774E"/>
    <w:rsid w:val="00100953"/>
    <w:rsid w:val="00100E7C"/>
    <w:rsid w:val="001016E0"/>
    <w:rsid w:val="00101B8F"/>
    <w:rsid w:val="00101BDC"/>
    <w:rsid w:val="00102011"/>
    <w:rsid w:val="00102544"/>
    <w:rsid w:val="00102F2D"/>
    <w:rsid w:val="0010373D"/>
    <w:rsid w:val="001038A8"/>
    <w:rsid w:val="00103948"/>
    <w:rsid w:val="001039A3"/>
    <w:rsid w:val="00105C94"/>
    <w:rsid w:val="001061BC"/>
    <w:rsid w:val="00107EF2"/>
    <w:rsid w:val="0011034D"/>
    <w:rsid w:val="00110DE1"/>
    <w:rsid w:val="00111575"/>
    <w:rsid w:val="00111C26"/>
    <w:rsid w:val="00113818"/>
    <w:rsid w:val="00113ECB"/>
    <w:rsid w:val="001144C4"/>
    <w:rsid w:val="00114532"/>
    <w:rsid w:val="001149D2"/>
    <w:rsid w:val="001151A0"/>
    <w:rsid w:val="0011546E"/>
    <w:rsid w:val="00115ABB"/>
    <w:rsid w:val="0011627D"/>
    <w:rsid w:val="00120894"/>
    <w:rsid w:val="00120E5D"/>
    <w:rsid w:val="0012200D"/>
    <w:rsid w:val="00124EDC"/>
    <w:rsid w:val="00124F57"/>
    <w:rsid w:val="0012554A"/>
    <w:rsid w:val="0012599C"/>
    <w:rsid w:val="00125CA5"/>
    <w:rsid w:val="00126F2C"/>
    <w:rsid w:val="00127F24"/>
    <w:rsid w:val="001317AB"/>
    <w:rsid w:val="00131CAA"/>
    <w:rsid w:val="00131FD8"/>
    <w:rsid w:val="001320F0"/>
    <w:rsid w:val="00132C01"/>
    <w:rsid w:val="00133B0D"/>
    <w:rsid w:val="00133FB4"/>
    <w:rsid w:val="001346F2"/>
    <w:rsid w:val="001348E2"/>
    <w:rsid w:val="00134CE2"/>
    <w:rsid w:val="0013522B"/>
    <w:rsid w:val="0013561B"/>
    <w:rsid w:val="00136B9E"/>
    <w:rsid w:val="001371D2"/>
    <w:rsid w:val="0013759E"/>
    <w:rsid w:val="001377A8"/>
    <w:rsid w:val="001400A7"/>
    <w:rsid w:val="00140912"/>
    <w:rsid w:val="00141433"/>
    <w:rsid w:val="00142440"/>
    <w:rsid w:val="0014277D"/>
    <w:rsid w:val="00142FC2"/>
    <w:rsid w:val="00143FFB"/>
    <w:rsid w:val="001441C2"/>
    <w:rsid w:val="001456D1"/>
    <w:rsid w:val="001469CB"/>
    <w:rsid w:val="00147A3F"/>
    <w:rsid w:val="00147EE2"/>
    <w:rsid w:val="00147F0F"/>
    <w:rsid w:val="00150529"/>
    <w:rsid w:val="00150882"/>
    <w:rsid w:val="001511E5"/>
    <w:rsid w:val="001513C9"/>
    <w:rsid w:val="001526A1"/>
    <w:rsid w:val="00152A42"/>
    <w:rsid w:val="00152B4C"/>
    <w:rsid w:val="00153739"/>
    <w:rsid w:val="001557D8"/>
    <w:rsid w:val="00155F0D"/>
    <w:rsid w:val="00155FC3"/>
    <w:rsid w:val="00156228"/>
    <w:rsid w:val="00156681"/>
    <w:rsid w:val="00156E65"/>
    <w:rsid w:val="001575C5"/>
    <w:rsid w:val="001576B9"/>
    <w:rsid w:val="00157D33"/>
    <w:rsid w:val="001602CE"/>
    <w:rsid w:val="001606B0"/>
    <w:rsid w:val="001611DB"/>
    <w:rsid w:val="00161557"/>
    <w:rsid w:val="00162413"/>
    <w:rsid w:val="0016394B"/>
    <w:rsid w:val="00164A19"/>
    <w:rsid w:val="00165514"/>
    <w:rsid w:val="00165645"/>
    <w:rsid w:val="00166A6C"/>
    <w:rsid w:val="00166F15"/>
    <w:rsid w:val="00166F7E"/>
    <w:rsid w:val="0017059C"/>
    <w:rsid w:val="00170860"/>
    <w:rsid w:val="00170FAE"/>
    <w:rsid w:val="001711EC"/>
    <w:rsid w:val="001722C9"/>
    <w:rsid w:val="00172838"/>
    <w:rsid w:val="001749CD"/>
    <w:rsid w:val="00174DA1"/>
    <w:rsid w:val="00175937"/>
    <w:rsid w:val="0017700E"/>
    <w:rsid w:val="001774F0"/>
    <w:rsid w:val="001778BA"/>
    <w:rsid w:val="001807CF"/>
    <w:rsid w:val="00180CC8"/>
    <w:rsid w:val="00180FBE"/>
    <w:rsid w:val="001813F1"/>
    <w:rsid w:val="00181738"/>
    <w:rsid w:val="00181BC5"/>
    <w:rsid w:val="00181D33"/>
    <w:rsid w:val="001823FF"/>
    <w:rsid w:val="0018299C"/>
    <w:rsid w:val="001837C0"/>
    <w:rsid w:val="00183AD9"/>
    <w:rsid w:val="00185954"/>
    <w:rsid w:val="001869E8"/>
    <w:rsid w:val="00186B31"/>
    <w:rsid w:val="001879E8"/>
    <w:rsid w:val="00187DB8"/>
    <w:rsid w:val="00190030"/>
    <w:rsid w:val="001904C9"/>
    <w:rsid w:val="0019075C"/>
    <w:rsid w:val="00190B4A"/>
    <w:rsid w:val="00191718"/>
    <w:rsid w:val="00191869"/>
    <w:rsid w:val="00191FC5"/>
    <w:rsid w:val="001928F1"/>
    <w:rsid w:val="001943FD"/>
    <w:rsid w:val="001950E9"/>
    <w:rsid w:val="00195A93"/>
    <w:rsid w:val="001960FB"/>
    <w:rsid w:val="00196FD0"/>
    <w:rsid w:val="001972CE"/>
    <w:rsid w:val="00197CB9"/>
    <w:rsid w:val="001A05A2"/>
    <w:rsid w:val="001A0A42"/>
    <w:rsid w:val="001A1792"/>
    <w:rsid w:val="001A198C"/>
    <w:rsid w:val="001A1DC2"/>
    <w:rsid w:val="001A1E7C"/>
    <w:rsid w:val="001A26B1"/>
    <w:rsid w:val="001A4C36"/>
    <w:rsid w:val="001A525F"/>
    <w:rsid w:val="001A5A0D"/>
    <w:rsid w:val="001A5F70"/>
    <w:rsid w:val="001A6706"/>
    <w:rsid w:val="001B12D6"/>
    <w:rsid w:val="001B181C"/>
    <w:rsid w:val="001B306D"/>
    <w:rsid w:val="001B3137"/>
    <w:rsid w:val="001B385A"/>
    <w:rsid w:val="001B43C5"/>
    <w:rsid w:val="001B4910"/>
    <w:rsid w:val="001B4EF4"/>
    <w:rsid w:val="001B588D"/>
    <w:rsid w:val="001B6114"/>
    <w:rsid w:val="001B6AE3"/>
    <w:rsid w:val="001B7C4E"/>
    <w:rsid w:val="001C04FD"/>
    <w:rsid w:val="001C05F7"/>
    <w:rsid w:val="001C0A2D"/>
    <w:rsid w:val="001C0ABA"/>
    <w:rsid w:val="001C0CDD"/>
    <w:rsid w:val="001C134A"/>
    <w:rsid w:val="001C1E9F"/>
    <w:rsid w:val="001C282E"/>
    <w:rsid w:val="001C2FAD"/>
    <w:rsid w:val="001C3513"/>
    <w:rsid w:val="001C3EF1"/>
    <w:rsid w:val="001C4593"/>
    <w:rsid w:val="001C4610"/>
    <w:rsid w:val="001C4BFB"/>
    <w:rsid w:val="001C61A0"/>
    <w:rsid w:val="001C624E"/>
    <w:rsid w:val="001D0287"/>
    <w:rsid w:val="001D1CB1"/>
    <w:rsid w:val="001D2FD2"/>
    <w:rsid w:val="001D4607"/>
    <w:rsid w:val="001D4D46"/>
    <w:rsid w:val="001D52C7"/>
    <w:rsid w:val="001D5563"/>
    <w:rsid w:val="001D6159"/>
    <w:rsid w:val="001D6D0F"/>
    <w:rsid w:val="001D7512"/>
    <w:rsid w:val="001D77EC"/>
    <w:rsid w:val="001D7AEC"/>
    <w:rsid w:val="001D7FDD"/>
    <w:rsid w:val="001E0FFC"/>
    <w:rsid w:val="001E17EB"/>
    <w:rsid w:val="001E29DB"/>
    <w:rsid w:val="001E2AD4"/>
    <w:rsid w:val="001E3953"/>
    <w:rsid w:val="001E494B"/>
    <w:rsid w:val="001E499E"/>
    <w:rsid w:val="001E4D1D"/>
    <w:rsid w:val="001E6565"/>
    <w:rsid w:val="001E69AE"/>
    <w:rsid w:val="001F085C"/>
    <w:rsid w:val="001F1097"/>
    <w:rsid w:val="001F113C"/>
    <w:rsid w:val="001F1F51"/>
    <w:rsid w:val="001F20D9"/>
    <w:rsid w:val="001F2402"/>
    <w:rsid w:val="001F26A0"/>
    <w:rsid w:val="001F27F7"/>
    <w:rsid w:val="001F3814"/>
    <w:rsid w:val="001F3A07"/>
    <w:rsid w:val="001F3D9F"/>
    <w:rsid w:val="001F3DA7"/>
    <w:rsid w:val="001F3DBA"/>
    <w:rsid w:val="001F4360"/>
    <w:rsid w:val="001F6526"/>
    <w:rsid w:val="001F705D"/>
    <w:rsid w:val="001F7FB1"/>
    <w:rsid w:val="0020026E"/>
    <w:rsid w:val="002006FD"/>
    <w:rsid w:val="00200914"/>
    <w:rsid w:val="00200E2D"/>
    <w:rsid w:val="0020110E"/>
    <w:rsid w:val="00201433"/>
    <w:rsid w:val="002015DE"/>
    <w:rsid w:val="0020256A"/>
    <w:rsid w:val="00204118"/>
    <w:rsid w:val="0020544E"/>
    <w:rsid w:val="00205CF4"/>
    <w:rsid w:val="0020643D"/>
    <w:rsid w:val="00206BD8"/>
    <w:rsid w:val="00206BF0"/>
    <w:rsid w:val="002073EB"/>
    <w:rsid w:val="00210886"/>
    <w:rsid w:val="00211710"/>
    <w:rsid w:val="00211A73"/>
    <w:rsid w:val="00211BB1"/>
    <w:rsid w:val="002121EA"/>
    <w:rsid w:val="002125A9"/>
    <w:rsid w:val="002129B2"/>
    <w:rsid w:val="0021313B"/>
    <w:rsid w:val="002138D4"/>
    <w:rsid w:val="00213F74"/>
    <w:rsid w:val="0021474B"/>
    <w:rsid w:val="00214C0E"/>
    <w:rsid w:val="00214E65"/>
    <w:rsid w:val="00214F26"/>
    <w:rsid w:val="0021573E"/>
    <w:rsid w:val="00216048"/>
    <w:rsid w:val="0021638D"/>
    <w:rsid w:val="00216887"/>
    <w:rsid w:val="00217403"/>
    <w:rsid w:val="00220512"/>
    <w:rsid w:val="002206A5"/>
    <w:rsid w:val="00220DBA"/>
    <w:rsid w:val="00220E36"/>
    <w:rsid w:val="0022115B"/>
    <w:rsid w:val="0022122F"/>
    <w:rsid w:val="00222269"/>
    <w:rsid w:val="002225BC"/>
    <w:rsid w:val="0022320C"/>
    <w:rsid w:val="002238A0"/>
    <w:rsid w:val="00223A6D"/>
    <w:rsid w:val="002249D8"/>
    <w:rsid w:val="00224BBE"/>
    <w:rsid w:val="00225600"/>
    <w:rsid w:val="0022586F"/>
    <w:rsid w:val="00225A67"/>
    <w:rsid w:val="002260BF"/>
    <w:rsid w:val="0022708B"/>
    <w:rsid w:val="002275FA"/>
    <w:rsid w:val="00230965"/>
    <w:rsid w:val="002309D2"/>
    <w:rsid w:val="00230BE7"/>
    <w:rsid w:val="00232477"/>
    <w:rsid w:val="00232772"/>
    <w:rsid w:val="0023325E"/>
    <w:rsid w:val="002334CD"/>
    <w:rsid w:val="00234028"/>
    <w:rsid w:val="002343E1"/>
    <w:rsid w:val="002349A9"/>
    <w:rsid w:val="00234C93"/>
    <w:rsid w:val="00234EEE"/>
    <w:rsid w:val="00234F3B"/>
    <w:rsid w:val="002356CC"/>
    <w:rsid w:val="00235778"/>
    <w:rsid w:val="00235AF8"/>
    <w:rsid w:val="00235BBE"/>
    <w:rsid w:val="002401E2"/>
    <w:rsid w:val="00240333"/>
    <w:rsid w:val="0024038B"/>
    <w:rsid w:val="00241C21"/>
    <w:rsid w:val="0024233D"/>
    <w:rsid w:val="002425B6"/>
    <w:rsid w:val="002427AD"/>
    <w:rsid w:val="00242E72"/>
    <w:rsid w:val="00243D2D"/>
    <w:rsid w:val="00243F7D"/>
    <w:rsid w:val="002440CD"/>
    <w:rsid w:val="0024437C"/>
    <w:rsid w:val="00244447"/>
    <w:rsid w:val="002447E3"/>
    <w:rsid w:val="00244DB5"/>
    <w:rsid w:val="00245087"/>
    <w:rsid w:val="002461EE"/>
    <w:rsid w:val="00246B5D"/>
    <w:rsid w:val="0025083C"/>
    <w:rsid w:val="002508A8"/>
    <w:rsid w:val="00250F8D"/>
    <w:rsid w:val="002512D7"/>
    <w:rsid w:val="0025148A"/>
    <w:rsid w:val="002516BD"/>
    <w:rsid w:val="00251FFB"/>
    <w:rsid w:val="00252340"/>
    <w:rsid w:val="002527C7"/>
    <w:rsid w:val="00254454"/>
    <w:rsid w:val="00254A98"/>
    <w:rsid w:val="00254E13"/>
    <w:rsid w:val="00255D9A"/>
    <w:rsid w:val="00256599"/>
    <w:rsid w:val="00257695"/>
    <w:rsid w:val="002601BA"/>
    <w:rsid w:val="00260391"/>
    <w:rsid w:val="00260997"/>
    <w:rsid w:val="00260CE7"/>
    <w:rsid w:val="00261261"/>
    <w:rsid w:val="002612B4"/>
    <w:rsid w:val="0026152D"/>
    <w:rsid w:val="002615A1"/>
    <w:rsid w:val="00261F6C"/>
    <w:rsid w:val="00262A19"/>
    <w:rsid w:val="002644C4"/>
    <w:rsid w:val="002644CF"/>
    <w:rsid w:val="002650E6"/>
    <w:rsid w:val="0026564B"/>
    <w:rsid w:val="00265797"/>
    <w:rsid w:val="002658AA"/>
    <w:rsid w:val="00265A68"/>
    <w:rsid w:val="002669BF"/>
    <w:rsid w:val="00266B2D"/>
    <w:rsid w:val="00267354"/>
    <w:rsid w:val="0027269D"/>
    <w:rsid w:val="00272756"/>
    <w:rsid w:val="00272BE4"/>
    <w:rsid w:val="00274C12"/>
    <w:rsid w:val="00276232"/>
    <w:rsid w:val="00276553"/>
    <w:rsid w:val="00276B9E"/>
    <w:rsid w:val="0027718E"/>
    <w:rsid w:val="00280537"/>
    <w:rsid w:val="00281328"/>
    <w:rsid w:val="00281D7B"/>
    <w:rsid w:val="00281FB2"/>
    <w:rsid w:val="00282C02"/>
    <w:rsid w:val="00282D07"/>
    <w:rsid w:val="00283922"/>
    <w:rsid w:val="00284313"/>
    <w:rsid w:val="00284ACE"/>
    <w:rsid w:val="00285164"/>
    <w:rsid w:val="00285D91"/>
    <w:rsid w:val="00286D31"/>
    <w:rsid w:val="00287CA8"/>
    <w:rsid w:val="0029086C"/>
    <w:rsid w:val="00290FCB"/>
    <w:rsid w:val="0029245B"/>
    <w:rsid w:val="002933F5"/>
    <w:rsid w:val="0029382E"/>
    <w:rsid w:val="00293E15"/>
    <w:rsid w:val="002943A1"/>
    <w:rsid w:val="0029633F"/>
    <w:rsid w:val="0029658D"/>
    <w:rsid w:val="00296908"/>
    <w:rsid w:val="00296A76"/>
    <w:rsid w:val="00297C1D"/>
    <w:rsid w:val="002A134B"/>
    <w:rsid w:val="002A168C"/>
    <w:rsid w:val="002A1A3D"/>
    <w:rsid w:val="002A1C65"/>
    <w:rsid w:val="002A285A"/>
    <w:rsid w:val="002A30D6"/>
    <w:rsid w:val="002A4087"/>
    <w:rsid w:val="002A412A"/>
    <w:rsid w:val="002A4271"/>
    <w:rsid w:val="002A463B"/>
    <w:rsid w:val="002A4915"/>
    <w:rsid w:val="002A5335"/>
    <w:rsid w:val="002A5C80"/>
    <w:rsid w:val="002A5DA1"/>
    <w:rsid w:val="002A6DE9"/>
    <w:rsid w:val="002B00BA"/>
    <w:rsid w:val="002B1101"/>
    <w:rsid w:val="002B12C5"/>
    <w:rsid w:val="002B1DF8"/>
    <w:rsid w:val="002B4C50"/>
    <w:rsid w:val="002B4E77"/>
    <w:rsid w:val="002B53FD"/>
    <w:rsid w:val="002B5538"/>
    <w:rsid w:val="002B61EE"/>
    <w:rsid w:val="002B641B"/>
    <w:rsid w:val="002B6593"/>
    <w:rsid w:val="002B7495"/>
    <w:rsid w:val="002B75BC"/>
    <w:rsid w:val="002B7C84"/>
    <w:rsid w:val="002C084B"/>
    <w:rsid w:val="002C1173"/>
    <w:rsid w:val="002C1706"/>
    <w:rsid w:val="002C1B3A"/>
    <w:rsid w:val="002C1C02"/>
    <w:rsid w:val="002C2361"/>
    <w:rsid w:val="002C2526"/>
    <w:rsid w:val="002C2F1E"/>
    <w:rsid w:val="002C3781"/>
    <w:rsid w:val="002C4F6F"/>
    <w:rsid w:val="002C53CF"/>
    <w:rsid w:val="002C602C"/>
    <w:rsid w:val="002C6A17"/>
    <w:rsid w:val="002C743F"/>
    <w:rsid w:val="002C79BF"/>
    <w:rsid w:val="002D046E"/>
    <w:rsid w:val="002D0613"/>
    <w:rsid w:val="002D0656"/>
    <w:rsid w:val="002D06E6"/>
    <w:rsid w:val="002D0723"/>
    <w:rsid w:val="002D2F7C"/>
    <w:rsid w:val="002D3168"/>
    <w:rsid w:val="002D48B5"/>
    <w:rsid w:val="002D4BAE"/>
    <w:rsid w:val="002D502E"/>
    <w:rsid w:val="002D5F4C"/>
    <w:rsid w:val="002D6316"/>
    <w:rsid w:val="002D68E4"/>
    <w:rsid w:val="002D693A"/>
    <w:rsid w:val="002D7732"/>
    <w:rsid w:val="002D7F86"/>
    <w:rsid w:val="002E1D2D"/>
    <w:rsid w:val="002E201E"/>
    <w:rsid w:val="002E2039"/>
    <w:rsid w:val="002E20DF"/>
    <w:rsid w:val="002E25BD"/>
    <w:rsid w:val="002E36E6"/>
    <w:rsid w:val="002E38C5"/>
    <w:rsid w:val="002E3E70"/>
    <w:rsid w:val="002E4B8D"/>
    <w:rsid w:val="002E4F28"/>
    <w:rsid w:val="002E6514"/>
    <w:rsid w:val="002E6BCE"/>
    <w:rsid w:val="002E7105"/>
    <w:rsid w:val="002E74A8"/>
    <w:rsid w:val="002F0691"/>
    <w:rsid w:val="002F0A40"/>
    <w:rsid w:val="002F0FE4"/>
    <w:rsid w:val="002F192B"/>
    <w:rsid w:val="002F2404"/>
    <w:rsid w:val="002F2B5F"/>
    <w:rsid w:val="002F36C4"/>
    <w:rsid w:val="002F3858"/>
    <w:rsid w:val="002F3CF4"/>
    <w:rsid w:val="002F51A6"/>
    <w:rsid w:val="002F5D45"/>
    <w:rsid w:val="002F5E97"/>
    <w:rsid w:val="002F5F79"/>
    <w:rsid w:val="002F605A"/>
    <w:rsid w:val="002F635E"/>
    <w:rsid w:val="002F75DA"/>
    <w:rsid w:val="002F772F"/>
    <w:rsid w:val="002F79DF"/>
    <w:rsid w:val="002F7DC7"/>
    <w:rsid w:val="00300150"/>
    <w:rsid w:val="00300C5C"/>
    <w:rsid w:val="003023A1"/>
    <w:rsid w:val="003045C7"/>
    <w:rsid w:val="00304C2D"/>
    <w:rsid w:val="00304D6A"/>
    <w:rsid w:val="00305A8A"/>
    <w:rsid w:val="00305C5E"/>
    <w:rsid w:val="00305D0B"/>
    <w:rsid w:val="00305F5F"/>
    <w:rsid w:val="00306672"/>
    <w:rsid w:val="003077C6"/>
    <w:rsid w:val="003102CD"/>
    <w:rsid w:val="003109A7"/>
    <w:rsid w:val="00310AF9"/>
    <w:rsid w:val="00310FAE"/>
    <w:rsid w:val="003110D0"/>
    <w:rsid w:val="00311506"/>
    <w:rsid w:val="00311A58"/>
    <w:rsid w:val="00312089"/>
    <w:rsid w:val="003129F1"/>
    <w:rsid w:val="00313181"/>
    <w:rsid w:val="00313E89"/>
    <w:rsid w:val="00313EF2"/>
    <w:rsid w:val="00315273"/>
    <w:rsid w:val="00315F6A"/>
    <w:rsid w:val="00317342"/>
    <w:rsid w:val="00317603"/>
    <w:rsid w:val="00320DA4"/>
    <w:rsid w:val="00321AC2"/>
    <w:rsid w:val="00321D86"/>
    <w:rsid w:val="00321FFA"/>
    <w:rsid w:val="00322898"/>
    <w:rsid w:val="00324E68"/>
    <w:rsid w:val="00324ECE"/>
    <w:rsid w:val="00324F99"/>
    <w:rsid w:val="00325E51"/>
    <w:rsid w:val="00326A1E"/>
    <w:rsid w:val="00326FFA"/>
    <w:rsid w:val="00327FB2"/>
    <w:rsid w:val="00331F39"/>
    <w:rsid w:val="00332292"/>
    <w:rsid w:val="00332862"/>
    <w:rsid w:val="00332B9B"/>
    <w:rsid w:val="00333F01"/>
    <w:rsid w:val="00334C6B"/>
    <w:rsid w:val="00334EBC"/>
    <w:rsid w:val="00335DA7"/>
    <w:rsid w:val="003365F3"/>
    <w:rsid w:val="003378F9"/>
    <w:rsid w:val="0034070C"/>
    <w:rsid w:val="0034113B"/>
    <w:rsid w:val="00341394"/>
    <w:rsid w:val="003415BA"/>
    <w:rsid w:val="00341952"/>
    <w:rsid w:val="00341B8C"/>
    <w:rsid w:val="00342CBC"/>
    <w:rsid w:val="00342ED0"/>
    <w:rsid w:val="00342F43"/>
    <w:rsid w:val="0034396E"/>
    <w:rsid w:val="0034471A"/>
    <w:rsid w:val="00345D93"/>
    <w:rsid w:val="00345E09"/>
    <w:rsid w:val="00346738"/>
    <w:rsid w:val="00346745"/>
    <w:rsid w:val="0034782B"/>
    <w:rsid w:val="00347E2C"/>
    <w:rsid w:val="00350811"/>
    <w:rsid w:val="003511A1"/>
    <w:rsid w:val="0035332A"/>
    <w:rsid w:val="003545DD"/>
    <w:rsid w:val="003553B7"/>
    <w:rsid w:val="00355DBF"/>
    <w:rsid w:val="00355E64"/>
    <w:rsid w:val="0035670E"/>
    <w:rsid w:val="0035706F"/>
    <w:rsid w:val="00357486"/>
    <w:rsid w:val="00357692"/>
    <w:rsid w:val="00357B2B"/>
    <w:rsid w:val="00360252"/>
    <w:rsid w:val="003608B9"/>
    <w:rsid w:val="00361A3A"/>
    <w:rsid w:val="00362BFF"/>
    <w:rsid w:val="00362CFC"/>
    <w:rsid w:val="00363D9C"/>
    <w:rsid w:val="003650BA"/>
    <w:rsid w:val="0036525C"/>
    <w:rsid w:val="00365958"/>
    <w:rsid w:val="00366191"/>
    <w:rsid w:val="003661F3"/>
    <w:rsid w:val="00366C31"/>
    <w:rsid w:val="00367622"/>
    <w:rsid w:val="00367CB2"/>
    <w:rsid w:val="00370351"/>
    <w:rsid w:val="00370870"/>
    <w:rsid w:val="00370B24"/>
    <w:rsid w:val="00370B77"/>
    <w:rsid w:val="00370FF8"/>
    <w:rsid w:val="00371040"/>
    <w:rsid w:val="003713C8"/>
    <w:rsid w:val="003733F8"/>
    <w:rsid w:val="0037389E"/>
    <w:rsid w:val="003738C6"/>
    <w:rsid w:val="00374917"/>
    <w:rsid w:val="00374A95"/>
    <w:rsid w:val="00374AE3"/>
    <w:rsid w:val="00375597"/>
    <w:rsid w:val="00375D51"/>
    <w:rsid w:val="003771B3"/>
    <w:rsid w:val="003773FD"/>
    <w:rsid w:val="00377A5C"/>
    <w:rsid w:val="00380287"/>
    <w:rsid w:val="0038039D"/>
    <w:rsid w:val="00380694"/>
    <w:rsid w:val="00380BC1"/>
    <w:rsid w:val="00381C52"/>
    <w:rsid w:val="00381FE1"/>
    <w:rsid w:val="00383463"/>
    <w:rsid w:val="0038349E"/>
    <w:rsid w:val="003848A8"/>
    <w:rsid w:val="00384E6D"/>
    <w:rsid w:val="003856E3"/>
    <w:rsid w:val="00385BDC"/>
    <w:rsid w:val="0038610E"/>
    <w:rsid w:val="0038669B"/>
    <w:rsid w:val="0038689E"/>
    <w:rsid w:val="003870F3"/>
    <w:rsid w:val="00387930"/>
    <w:rsid w:val="00387C7B"/>
    <w:rsid w:val="0039059E"/>
    <w:rsid w:val="003905CB"/>
    <w:rsid w:val="003906C4"/>
    <w:rsid w:val="0039077A"/>
    <w:rsid w:val="003914C9"/>
    <w:rsid w:val="00392184"/>
    <w:rsid w:val="003923F0"/>
    <w:rsid w:val="00392F54"/>
    <w:rsid w:val="0039377E"/>
    <w:rsid w:val="00394BED"/>
    <w:rsid w:val="003957B7"/>
    <w:rsid w:val="00396736"/>
    <w:rsid w:val="00397A30"/>
    <w:rsid w:val="00397FF1"/>
    <w:rsid w:val="003A0259"/>
    <w:rsid w:val="003A033C"/>
    <w:rsid w:val="003A09B6"/>
    <w:rsid w:val="003A1A36"/>
    <w:rsid w:val="003A2540"/>
    <w:rsid w:val="003A2FA4"/>
    <w:rsid w:val="003A3530"/>
    <w:rsid w:val="003A3AA8"/>
    <w:rsid w:val="003A670A"/>
    <w:rsid w:val="003A712F"/>
    <w:rsid w:val="003A72C8"/>
    <w:rsid w:val="003A7453"/>
    <w:rsid w:val="003A7D11"/>
    <w:rsid w:val="003B23D4"/>
    <w:rsid w:val="003B286D"/>
    <w:rsid w:val="003B3159"/>
    <w:rsid w:val="003B333E"/>
    <w:rsid w:val="003B336F"/>
    <w:rsid w:val="003B36FB"/>
    <w:rsid w:val="003B3BCC"/>
    <w:rsid w:val="003B4565"/>
    <w:rsid w:val="003B462C"/>
    <w:rsid w:val="003B5D42"/>
    <w:rsid w:val="003B61F3"/>
    <w:rsid w:val="003B6BC6"/>
    <w:rsid w:val="003B702D"/>
    <w:rsid w:val="003B7C5F"/>
    <w:rsid w:val="003B7FD9"/>
    <w:rsid w:val="003C14BE"/>
    <w:rsid w:val="003C16CF"/>
    <w:rsid w:val="003C1BF1"/>
    <w:rsid w:val="003C1FFA"/>
    <w:rsid w:val="003C28DB"/>
    <w:rsid w:val="003C2AC5"/>
    <w:rsid w:val="003C2C0E"/>
    <w:rsid w:val="003C2F59"/>
    <w:rsid w:val="003C4C7E"/>
    <w:rsid w:val="003C5A19"/>
    <w:rsid w:val="003C5B4D"/>
    <w:rsid w:val="003C7711"/>
    <w:rsid w:val="003C7E3A"/>
    <w:rsid w:val="003D14CA"/>
    <w:rsid w:val="003D1D1C"/>
    <w:rsid w:val="003D2701"/>
    <w:rsid w:val="003D281E"/>
    <w:rsid w:val="003D3CEF"/>
    <w:rsid w:val="003D4180"/>
    <w:rsid w:val="003D5149"/>
    <w:rsid w:val="003D53DB"/>
    <w:rsid w:val="003D580F"/>
    <w:rsid w:val="003D63F4"/>
    <w:rsid w:val="003D649A"/>
    <w:rsid w:val="003D6DBA"/>
    <w:rsid w:val="003D7440"/>
    <w:rsid w:val="003E057C"/>
    <w:rsid w:val="003E102E"/>
    <w:rsid w:val="003E18F9"/>
    <w:rsid w:val="003E1F4F"/>
    <w:rsid w:val="003E22BD"/>
    <w:rsid w:val="003E24D8"/>
    <w:rsid w:val="003E359F"/>
    <w:rsid w:val="003E3AA8"/>
    <w:rsid w:val="003E3C91"/>
    <w:rsid w:val="003E4283"/>
    <w:rsid w:val="003E479F"/>
    <w:rsid w:val="003E49C1"/>
    <w:rsid w:val="003E51EA"/>
    <w:rsid w:val="003E5431"/>
    <w:rsid w:val="003E611D"/>
    <w:rsid w:val="003E612D"/>
    <w:rsid w:val="003F0D1E"/>
    <w:rsid w:val="003F13E0"/>
    <w:rsid w:val="003F14F2"/>
    <w:rsid w:val="003F1C01"/>
    <w:rsid w:val="003F2246"/>
    <w:rsid w:val="003F2555"/>
    <w:rsid w:val="003F2838"/>
    <w:rsid w:val="003F2976"/>
    <w:rsid w:val="003F32E7"/>
    <w:rsid w:val="003F34C1"/>
    <w:rsid w:val="003F4039"/>
    <w:rsid w:val="003F42EF"/>
    <w:rsid w:val="003F4B22"/>
    <w:rsid w:val="003F536F"/>
    <w:rsid w:val="003F5CE2"/>
    <w:rsid w:val="00401130"/>
    <w:rsid w:val="004012DE"/>
    <w:rsid w:val="00401972"/>
    <w:rsid w:val="00402B5E"/>
    <w:rsid w:val="00403B97"/>
    <w:rsid w:val="00403D37"/>
    <w:rsid w:val="004042CF"/>
    <w:rsid w:val="00404BFE"/>
    <w:rsid w:val="00406275"/>
    <w:rsid w:val="00406636"/>
    <w:rsid w:val="00407E63"/>
    <w:rsid w:val="00407F34"/>
    <w:rsid w:val="00410C83"/>
    <w:rsid w:val="00410F73"/>
    <w:rsid w:val="0041115D"/>
    <w:rsid w:val="0041143E"/>
    <w:rsid w:val="00411D73"/>
    <w:rsid w:val="004121B1"/>
    <w:rsid w:val="0041455E"/>
    <w:rsid w:val="00415044"/>
    <w:rsid w:val="004152D5"/>
    <w:rsid w:val="004155D5"/>
    <w:rsid w:val="00415DEC"/>
    <w:rsid w:val="0041624F"/>
    <w:rsid w:val="00417362"/>
    <w:rsid w:val="004205C3"/>
    <w:rsid w:val="00420940"/>
    <w:rsid w:val="004213BE"/>
    <w:rsid w:val="00421C22"/>
    <w:rsid w:val="00421E1F"/>
    <w:rsid w:val="004223C9"/>
    <w:rsid w:val="004224A4"/>
    <w:rsid w:val="00422A16"/>
    <w:rsid w:val="00423A11"/>
    <w:rsid w:val="00423D35"/>
    <w:rsid w:val="00423ECF"/>
    <w:rsid w:val="00423F06"/>
    <w:rsid w:val="00424C56"/>
    <w:rsid w:val="00424DC3"/>
    <w:rsid w:val="004263D0"/>
    <w:rsid w:val="004266E9"/>
    <w:rsid w:val="00427563"/>
    <w:rsid w:val="00427CE9"/>
    <w:rsid w:val="00430DCD"/>
    <w:rsid w:val="00430E95"/>
    <w:rsid w:val="00430EBC"/>
    <w:rsid w:val="004316B6"/>
    <w:rsid w:val="004327FF"/>
    <w:rsid w:val="00432C11"/>
    <w:rsid w:val="00432D81"/>
    <w:rsid w:val="004341A6"/>
    <w:rsid w:val="004342B2"/>
    <w:rsid w:val="00434D5F"/>
    <w:rsid w:val="00436147"/>
    <w:rsid w:val="00436681"/>
    <w:rsid w:val="00436F61"/>
    <w:rsid w:val="00437471"/>
    <w:rsid w:val="004377A3"/>
    <w:rsid w:val="00437A91"/>
    <w:rsid w:val="0044012C"/>
    <w:rsid w:val="00440D67"/>
    <w:rsid w:val="00441541"/>
    <w:rsid w:val="00441A53"/>
    <w:rsid w:val="00444117"/>
    <w:rsid w:val="0044451B"/>
    <w:rsid w:val="00444654"/>
    <w:rsid w:val="00445A58"/>
    <w:rsid w:val="00445C86"/>
    <w:rsid w:val="00446A35"/>
    <w:rsid w:val="00446E7B"/>
    <w:rsid w:val="00446F7D"/>
    <w:rsid w:val="0044778D"/>
    <w:rsid w:val="00447ADF"/>
    <w:rsid w:val="00447B36"/>
    <w:rsid w:val="00450063"/>
    <w:rsid w:val="00450193"/>
    <w:rsid w:val="004505FD"/>
    <w:rsid w:val="004507A9"/>
    <w:rsid w:val="00451B5E"/>
    <w:rsid w:val="00452745"/>
    <w:rsid w:val="00452991"/>
    <w:rsid w:val="00452E93"/>
    <w:rsid w:val="00453B1E"/>
    <w:rsid w:val="00454772"/>
    <w:rsid w:val="00456887"/>
    <w:rsid w:val="00456C96"/>
    <w:rsid w:val="00456F80"/>
    <w:rsid w:val="00457052"/>
    <w:rsid w:val="00460109"/>
    <w:rsid w:val="00460779"/>
    <w:rsid w:val="00461540"/>
    <w:rsid w:val="00461EC6"/>
    <w:rsid w:val="00462539"/>
    <w:rsid w:val="00462C29"/>
    <w:rsid w:val="00463A0D"/>
    <w:rsid w:val="00464AD0"/>
    <w:rsid w:val="004652EA"/>
    <w:rsid w:val="004655BF"/>
    <w:rsid w:val="00465864"/>
    <w:rsid w:val="004658CD"/>
    <w:rsid w:val="00465B42"/>
    <w:rsid w:val="00465D97"/>
    <w:rsid w:val="004665B0"/>
    <w:rsid w:val="00466D67"/>
    <w:rsid w:val="00470553"/>
    <w:rsid w:val="00471776"/>
    <w:rsid w:val="0047193E"/>
    <w:rsid w:val="00471A6D"/>
    <w:rsid w:val="004722B0"/>
    <w:rsid w:val="004728A0"/>
    <w:rsid w:val="004736C8"/>
    <w:rsid w:val="004745A3"/>
    <w:rsid w:val="0047496B"/>
    <w:rsid w:val="00475ABB"/>
    <w:rsid w:val="00480422"/>
    <w:rsid w:val="00481826"/>
    <w:rsid w:val="00481EF6"/>
    <w:rsid w:val="00482C64"/>
    <w:rsid w:val="00485999"/>
    <w:rsid w:val="0048611A"/>
    <w:rsid w:val="004863B2"/>
    <w:rsid w:val="00486D44"/>
    <w:rsid w:val="0049040E"/>
    <w:rsid w:val="00490F06"/>
    <w:rsid w:val="0049115F"/>
    <w:rsid w:val="004911B4"/>
    <w:rsid w:val="00493D57"/>
    <w:rsid w:val="004940A9"/>
    <w:rsid w:val="004947EC"/>
    <w:rsid w:val="00495041"/>
    <w:rsid w:val="00495521"/>
    <w:rsid w:val="00495F67"/>
    <w:rsid w:val="00496AC3"/>
    <w:rsid w:val="00497E51"/>
    <w:rsid w:val="004A011B"/>
    <w:rsid w:val="004A08C2"/>
    <w:rsid w:val="004A0BFF"/>
    <w:rsid w:val="004A0C79"/>
    <w:rsid w:val="004A10D4"/>
    <w:rsid w:val="004A243C"/>
    <w:rsid w:val="004A31B8"/>
    <w:rsid w:val="004A3402"/>
    <w:rsid w:val="004A36F5"/>
    <w:rsid w:val="004A6E73"/>
    <w:rsid w:val="004A7547"/>
    <w:rsid w:val="004A7665"/>
    <w:rsid w:val="004A78D8"/>
    <w:rsid w:val="004B0288"/>
    <w:rsid w:val="004B03A2"/>
    <w:rsid w:val="004B0D77"/>
    <w:rsid w:val="004B10AD"/>
    <w:rsid w:val="004B129D"/>
    <w:rsid w:val="004B14B4"/>
    <w:rsid w:val="004B18A9"/>
    <w:rsid w:val="004B21EB"/>
    <w:rsid w:val="004B2EF7"/>
    <w:rsid w:val="004B30C4"/>
    <w:rsid w:val="004B3334"/>
    <w:rsid w:val="004B3467"/>
    <w:rsid w:val="004B41F0"/>
    <w:rsid w:val="004B5104"/>
    <w:rsid w:val="004B5BA4"/>
    <w:rsid w:val="004B6802"/>
    <w:rsid w:val="004B6CF5"/>
    <w:rsid w:val="004B7D96"/>
    <w:rsid w:val="004C09F6"/>
    <w:rsid w:val="004C0E72"/>
    <w:rsid w:val="004C1328"/>
    <w:rsid w:val="004C2C05"/>
    <w:rsid w:val="004C3054"/>
    <w:rsid w:val="004C481A"/>
    <w:rsid w:val="004C4F0F"/>
    <w:rsid w:val="004C5495"/>
    <w:rsid w:val="004C5ADC"/>
    <w:rsid w:val="004C5C60"/>
    <w:rsid w:val="004C635D"/>
    <w:rsid w:val="004C6427"/>
    <w:rsid w:val="004C7FF1"/>
    <w:rsid w:val="004D048A"/>
    <w:rsid w:val="004D142E"/>
    <w:rsid w:val="004D1AC5"/>
    <w:rsid w:val="004D2219"/>
    <w:rsid w:val="004D3B82"/>
    <w:rsid w:val="004D3D83"/>
    <w:rsid w:val="004D4D43"/>
    <w:rsid w:val="004D4FDB"/>
    <w:rsid w:val="004D5300"/>
    <w:rsid w:val="004D55DA"/>
    <w:rsid w:val="004D5F9E"/>
    <w:rsid w:val="004D6F46"/>
    <w:rsid w:val="004D7496"/>
    <w:rsid w:val="004D78E7"/>
    <w:rsid w:val="004E089C"/>
    <w:rsid w:val="004E10F7"/>
    <w:rsid w:val="004E13D0"/>
    <w:rsid w:val="004E1984"/>
    <w:rsid w:val="004E418F"/>
    <w:rsid w:val="004E4320"/>
    <w:rsid w:val="004E4F87"/>
    <w:rsid w:val="004E717D"/>
    <w:rsid w:val="004E7684"/>
    <w:rsid w:val="004E7DE6"/>
    <w:rsid w:val="004F015B"/>
    <w:rsid w:val="004F05A9"/>
    <w:rsid w:val="004F0CB4"/>
    <w:rsid w:val="004F0DF4"/>
    <w:rsid w:val="004F1024"/>
    <w:rsid w:val="004F14CD"/>
    <w:rsid w:val="004F1603"/>
    <w:rsid w:val="004F1D62"/>
    <w:rsid w:val="004F2FE7"/>
    <w:rsid w:val="004F3013"/>
    <w:rsid w:val="004F366F"/>
    <w:rsid w:val="004F5943"/>
    <w:rsid w:val="004F5D90"/>
    <w:rsid w:val="004F663B"/>
    <w:rsid w:val="004F6FA0"/>
    <w:rsid w:val="004F7851"/>
    <w:rsid w:val="004F7A81"/>
    <w:rsid w:val="00500880"/>
    <w:rsid w:val="00501268"/>
    <w:rsid w:val="0050189B"/>
    <w:rsid w:val="005019E5"/>
    <w:rsid w:val="00502A0B"/>
    <w:rsid w:val="00502B58"/>
    <w:rsid w:val="00503A3E"/>
    <w:rsid w:val="00504378"/>
    <w:rsid w:val="00504838"/>
    <w:rsid w:val="00504AC6"/>
    <w:rsid w:val="00504B5D"/>
    <w:rsid w:val="0050519E"/>
    <w:rsid w:val="00505BDB"/>
    <w:rsid w:val="00506004"/>
    <w:rsid w:val="005061F4"/>
    <w:rsid w:val="00506211"/>
    <w:rsid w:val="0050642C"/>
    <w:rsid w:val="005075C0"/>
    <w:rsid w:val="00507D1C"/>
    <w:rsid w:val="0051093E"/>
    <w:rsid w:val="00510B7C"/>
    <w:rsid w:val="0051189B"/>
    <w:rsid w:val="0051199F"/>
    <w:rsid w:val="005128E7"/>
    <w:rsid w:val="00512DC0"/>
    <w:rsid w:val="005136DA"/>
    <w:rsid w:val="00513951"/>
    <w:rsid w:val="00513D34"/>
    <w:rsid w:val="005149A1"/>
    <w:rsid w:val="00515136"/>
    <w:rsid w:val="00515367"/>
    <w:rsid w:val="005158FA"/>
    <w:rsid w:val="00516AD2"/>
    <w:rsid w:val="0051732C"/>
    <w:rsid w:val="00517B5D"/>
    <w:rsid w:val="005202E3"/>
    <w:rsid w:val="005208E4"/>
    <w:rsid w:val="00521508"/>
    <w:rsid w:val="00521ACA"/>
    <w:rsid w:val="005237C6"/>
    <w:rsid w:val="00523E1E"/>
    <w:rsid w:val="00525397"/>
    <w:rsid w:val="00525779"/>
    <w:rsid w:val="00525CEB"/>
    <w:rsid w:val="00526E4B"/>
    <w:rsid w:val="00526FC5"/>
    <w:rsid w:val="00527021"/>
    <w:rsid w:val="00527084"/>
    <w:rsid w:val="0052744F"/>
    <w:rsid w:val="005274BD"/>
    <w:rsid w:val="00527C18"/>
    <w:rsid w:val="005308C0"/>
    <w:rsid w:val="00530ADC"/>
    <w:rsid w:val="00531188"/>
    <w:rsid w:val="00531A0C"/>
    <w:rsid w:val="00531A4B"/>
    <w:rsid w:val="0053318B"/>
    <w:rsid w:val="00533237"/>
    <w:rsid w:val="00533905"/>
    <w:rsid w:val="0053420F"/>
    <w:rsid w:val="005347FF"/>
    <w:rsid w:val="00534BF1"/>
    <w:rsid w:val="0053718D"/>
    <w:rsid w:val="00537F48"/>
    <w:rsid w:val="00540B52"/>
    <w:rsid w:val="00541352"/>
    <w:rsid w:val="0054178F"/>
    <w:rsid w:val="0054234F"/>
    <w:rsid w:val="005429C7"/>
    <w:rsid w:val="0054338B"/>
    <w:rsid w:val="005439D1"/>
    <w:rsid w:val="00543A33"/>
    <w:rsid w:val="00543B3C"/>
    <w:rsid w:val="00543D2C"/>
    <w:rsid w:val="00544A21"/>
    <w:rsid w:val="00545492"/>
    <w:rsid w:val="00545999"/>
    <w:rsid w:val="0054675B"/>
    <w:rsid w:val="005470C4"/>
    <w:rsid w:val="00547205"/>
    <w:rsid w:val="005477F8"/>
    <w:rsid w:val="00550591"/>
    <w:rsid w:val="005509FD"/>
    <w:rsid w:val="00550BAA"/>
    <w:rsid w:val="005512E3"/>
    <w:rsid w:val="005516FA"/>
    <w:rsid w:val="00551934"/>
    <w:rsid w:val="00551CA4"/>
    <w:rsid w:val="00551CFC"/>
    <w:rsid w:val="00552D63"/>
    <w:rsid w:val="00553272"/>
    <w:rsid w:val="00554B80"/>
    <w:rsid w:val="00556504"/>
    <w:rsid w:val="0055654D"/>
    <w:rsid w:val="00556F39"/>
    <w:rsid w:val="005577B7"/>
    <w:rsid w:val="00557BE8"/>
    <w:rsid w:val="00560425"/>
    <w:rsid w:val="005605B8"/>
    <w:rsid w:val="00560633"/>
    <w:rsid w:val="00560771"/>
    <w:rsid w:val="00560D2B"/>
    <w:rsid w:val="005617EA"/>
    <w:rsid w:val="00561C12"/>
    <w:rsid w:val="00563915"/>
    <w:rsid w:val="00563A62"/>
    <w:rsid w:val="00563F01"/>
    <w:rsid w:val="00564F93"/>
    <w:rsid w:val="0056574F"/>
    <w:rsid w:val="0056602A"/>
    <w:rsid w:val="005665E9"/>
    <w:rsid w:val="00566E2C"/>
    <w:rsid w:val="0056717A"/>
    <w:rsid w:val="0057081F"/>
    <w:rsid w:val="00570F11"/>
    <w:rsid w:val="00571467"/>
    <w:rsid w:val="005725B1"/>
    <w:rsid w:val="00572CD8"/>
    <w:rsid w:val="00572FD5"/>
    <w:rsid w:val="005731E9"/>
    <w:rsid w:val="0057381E"/>
    <w:rsid w:val="00573CC4"/>
    <w:rsid w:val="00574182"/>
    <w:rsid w:val="00574315"/>
    <w:rsid w:val="00574A8E"/>
    <w:rsid w:val="00574B81"/>
    <w:rsid w:val="00574BEB"/>
    <w:rsid w:val="00575566"/>
    <w:rsid w:val="0057566C"/>
    <w:rsid w:val="00575E46"/>
    <w:rsid w:val="00576296"/>
    <w:rsid w:val="00576374"/>
    <w:rsid w:val="0057639C"/>
    <w:rsid w:val="0057701B"/>
    <w:rsid w:val="005777AA"/>
    <w:rsid w:val="00580BFB"/>
    <w:rsid w:val="0058173C"/>
    <w:rsid w:val="00581E51"/>
    <w:rsid w:val="00582281"/>
    <w:rsid w:val="00583C99"/>
    <w:rsid w:val="00584A50"/>
    <w:rsid w:val="00585164"/>
    <w:rsid w:val="00585762"/>
    <w:rsid w:val="005857E4"/>
    <w:rsid w:val="00585B9F"/>
    <w:rsid w:val="0058624E"/>
    <w:rsid w:val="00586975"/>
    <w:rsid w:val="00587597"/>
    <w:rsid w:val="00590388"/>
    <w:rsid w:val="005912CB"/>
    <w:rsid w:val="0059165F"/>
    <w:rsid w:val="005922FE"/>
    <w:rsid w:val="005925A5"/>
    <w:rsid w:val="0059261F"/>
    <w:rsid w:val="00593450"/>
    <w:rsid w:val="00593570"/>
    <w:rsid w:val="00593D59"/>
    <w:rsid w:val="00594376"/>
    <w:rsid w:val="005950F6"/>
    <w:rsid w:val="00595233"/>
    <w:rsid w:val="005963B4"/>
    <w:rsid w:val="00596443"/>
    <w:rsid w:val="00596CFD"/>
    <w:rsid w:val="00596F6B"/>
    <w:rsid w:val="005974CB"/>
    <w:rsid w:val="00597DC1"/>
    <w:rsid w:val="005A045F"/>
    <w:rsid w:val="005A19AD"/>
    <w:rsid w:val="005A1CFD"/>
    <w:rsid w:val="005A230C"/>
    <w:rsid w:val="005A2A4D"/>
    <w:rsid w:val="005A3652"/>
    <w:rsid w:val="005A569B"/>
    <w:rsid w:val="005A6931"/>
    <w:rsid w:val="005A7F5D"/>
    <w:rsid w:val="005B09CF"/>
    <w:rsid w:val="005B107F"/>
    <w:rsid w:val="005B138E"/>
    <w:rsid w:val="005B2405"/>
    <w:rsid w:val="005B2D26"/>
    <w:rsid w:val="005B2DFB"/>
    <w:rsid w:val="005B47CE"/>
    <w:rsid w:val="005B4955"/>
    <w:rsid w:val="005B4C31"/>
    <w:rsid w:val="005B4C81"/>
    <w:rsid w:val="005B52DA"/>
    <w:rsid w:val="005B637D"/>
    <w:rsid w:val="005B685A"/>
    <w:rsid w:val="005B6DD8"/>
    <w:rsid w:val="005B7518"/>
    <w:rsid w:val="005B79D5"/>
    <w:rsid w:val="005B7F64"/>
    <w:rsid w:val="005C0335"/>
    <w:rsid w:val="005C05BC"/>
    <w:rsid w:val="005C0681"/>
    <w:rsid w:val="005C0AEF"/>
    <w:rsid w:val="005C100D"/>
    <w:rsid w:val="005C1976"/>
    <w:rsid w:val="005C29AB"/>
    <w:rsid w:val="005C3A1B"/>
    <w:rsid w:val="005C5261"/>
    <w:rsid w:val="005C527B"/>
    <w:rsid w:val="005C548C"/>
    <w:rsid w:val="005C6177"/>
    <w:rsid w:val="005C6EC3"/>
    <w:rsid w:val="005C74FB"/>
    <w:rsid w:val="005C77FB"/>
    <w:rsid w:val="005D0185"/>
    <w:rsid w:val="005D0CD9"/>
    <w:rsid w:val="005D3543"/>
    <w:rsid w:val="005D3827"/>
    <w:rsid w:val="005D4047"/>
    <w:rsid w:val="005D4A91"/>
    <w:rsid w:val="005D54BD"/>
    <w:rsid w:val="005D7178"/>
    <w:rsid w:val="005D7B0D"/>
    <w:rsid w:val="005D7FA2"/>
    <w:rsid w:val="005E136A"/>
    <w:rsid w:val="005E181B"/>
    <w:rsid w:val="005E1EF0"/>
    <w:rsid w:val="005E2221"/>
    <w:rsid w:val="005E2665"/>
    <w:rsid w:val="005E3AFB"/>
    <w:rsid w:val="005E3B0A"/>
    <w:rsid w:val="005E43E4"/>
    <w:rsid w:val="005E4901"/>
    <w:rsid w:val="005E4963"/>
    <w:rsid w:val="005E4F21"/>
    <w:rsid w:val="005E5459"/>
    <w:rsid w:val="005E58CD"/>
    <w:rsid w:val="005E6505"/>
    <w:rsid w:val="005E7546"/>
    <w:rsid w:val="005E78C1"/>
    <w:rsid w:val="005E78EB"/>
    <w:rsid w:val="005F13CC"/>
    <w:rsid w:val="005F1B64"/>
    <w:rsid w:val="005F1DFC"/>
    <w:rsid w:val="005F261B"/>
    <w:rsid w:val="005F2BA7"/>
    <w:rsid w:val="005F2BBD"/>
    <w:rsid w:val="005F2CD5"/>
    <w:rsid w:val="005F3D0D"/>
    <w:rsid w:val="005F4CBF"/>
    <w:rsid w:val="005F63EB"/>
    <w:rsid w:val="005F6973"/>
    <w:rsid w:val="005F74F5"/>
    <w:rsid w:val="005F7ACB"/>
    <w:rsid w:val="00600BE2"/>
    <w:rsid w:val="006014F9"/>
    <w:rsid w:val="0060257E"/>
    <w:rsid w:val="00602CF9"/>
    <w:rsid w:val="00604963"/>
    <w:rsid w:val="006050EF"/>
    <w:rsid w:val="00605B77"/>
    <w:rsid w:val="00607228"/>
    <w:rsid w:val="0060769B"/>
    <w:rsid w:val="0061001D"/>
    <w:rsid w:val="0061017A"/>
    <w:rsid w:val="0061243A"/>
    <w:rsid w:val="00612A0C"/>
    <w:rsid w:val="00612B12"/>
    <w:rsid w:val="006139CE"/>
    <w:rsid w:val="00613BF9"/>
    <w:rsid w:val="00613C51"/>
    <w:rsid w:val="006146CF"/>
    <w:rsid w:val="00614E49"/>
    <w:rsid w:val="00615591"/>
    <w:rsid w:val="00615648"/>
    <w:rsid w:val="00615A73"/>
    <w:rsid w:val="00615ACD"/>
    <w:rsid w:val="00615FF2"/>
    <w:rsid w:val="0061675E"/>
    <w:rsid w:val="00616E9C"/>
    <w:rsid w:val="00617847"/>
    <w:rsid w:val="0062012D"/>
    <w:rsid w:val="0062050A"/>
    <w:rsid w:val="0062123A"/>
    <w:rsid w:val="006216A1"/>
    <w:rsid w:val="0062202F"/>
    <w:rsid w:val="00622716"/>
    <w:rsid w:val="00622B9C"/>
    <w:rsid w:val="006232BB"/>
    <w:rsid w:val="00623696"/>
    <w:rsid w:val="00623C09"/>
    <w:rsid w:val="00623D21"/>
    <w:rsid w:val="00624008"/>
    <w:rsid w:val="00624A80"/>
    <w:rsid w:val="006251D5"/>
    <w:rsid w:val="006255CF"/>
    <w:rsid w:val="00626218"/>
    <w:rsid w:val="00626577"/>
    <w:rsid w:val="00626A3E"/>
    <w:rsid w:val="006270ED"/>
    <w:rsid w:val="006274A9"/>
    <w:rsid w:val="0063084A"/>
    <w:rsid w:val="006308B6"/>
    <w:rsid w:val="00630CC2"/>
    <w:rsid w:val="00630E94"/>
    <w:rsid w:val="00630FE9"/>
    <w:rsid w:val="006317FE"/>
    <w:rsid w:val="006318F8"/>
    <w:rsid w:val="006329C9"/>
    <w:rsid w:val="00632C8F"/>
    <w:rsid w:val="006332B0"/>
    <w:rsid w:val="00633B75"/>
    <w:rsid w:val="00633D27"/>
    <w:rsid w:val="00634BDB"/>
    <w:rsid w:val="0063508F"/>
    <w:rsid w:val="006359BF"/>
    <w:rsid w:val="00635AF8"/>
    <w:rsid w:val="00635CC3"/>
    <w:rsid w:val="006367FA"/>
    <w:rsid w:val="00636E18"/>
    <w:rsid w:val="00637574"/>
    <w:rsid w:val="0064045A"/>
    <w:rsid w:val="00640B0B"/>
    <w:rsid w:val="00640B1A"/>
    <w:rsid w:val="006414B7"/>
    <w:rsid w:val="00642BA8"/>
    <w:rsid w:val="006431D4"/>
    <w:rsid w:val="00643A80"/>
    <w:rsid w:val="00643B45"/>
    <w:rsid w:val="00644685"/>
    <w:rsid w:val="0064476D"/>
    <w:rsid w:val="006448A9"/>
    <w:rsid w:val="0064525C"/>
    <w:rsid w:val="006452B9"/>
    <w:rsid w:val="00645670"/>
    <w:rsid w:val="00645E8A"/>
    <w:rsid w:val="00646C28"/>
    <w:rsid w:val="00646C68"/>
    <w:rsid w:val="00647725"/>
    <w:rsid w:val="006477A5"/>
    <w:rsid w:val="00647870"/>
    <w:rsid w:val="00647E02"/>
    <w:rsid w:val="00647EB3"/>
    <w:rsid w:val="00650B09"/>
    <w:rsid w:val="00650F81"/>
    <w:rsid w:val="006510E8"/>
    <w:rsid w:val="006519C5"/>
    <w:rsid w:val="00652413"/>
    <w:rsid w:val="00652B0B"/>
    <w:rsid w:val="00652B9A"/>
    <w:rsid w:val="00652E0A"/>
    <w:rsid w:val="0065304E"/>
    <w:rsid w:val="00653225"/>
    <w:rsid w:val="00655F3E"/>
    <w:rsid w:val="0065764B"/>
    <w:rsid w:val="0065771B"/>
    <w:rsid w:val="00657F82"/>
    <w:rsid w:val="00660AEE"/>
    <w:rsid w:val="00661137"/>
    <w:rsid w:val="0066127A"/>
    <w:rsid w:val="00661504"/>
    <w:rsid w:val="00663B53"/>
    <w:rsid w:val="006643E3"/>
    <w:rsid w:val="00665BD4"/>
    <w:rsid w:val="00665C88"/>
    <w:rsid w:val="00666463"/>
    <w:rsid w:val="00666F58"/>
    <w:rsid w:val="00667425"/>
    <w:rsid w:val="00671034"/>
    <w:rsid w:val="006720FD"/>
    <w:rsid w:val="006726F1"/>
    <w:rsid w:val="00672A62"/>
    <w:rsid w:val="00672F21"/>
    <w:rsid w:val="006730FB"/>
    <w:rsid w:val="006734C1"/>
    <w:rsid w:val="00673525"/>
    <w:rsid w:val="006744B9"/>
    <w:rsid w:val="00674B7F"/>
    <w:rsid w:val="00675084"/>
    <w:rsid w:val="00676106"/>
    <w:rsid w:val="00676E7D"/>
    <w:rsid w:val="00677152"/>
    <w:rsid w:val="0067718E"/>
    <w:rsid w:val="00677316"/>
    <w:rsid w:val="00677B7D"/>
    <w:rsid w:val="00677F45"/>
    <w:rsid w:val="0068033A"/>
    <w:rsid w:val="00680999"/>
    <w:rsid w:val="00681670"/>
    <w:rsid w:val="006816D4"/>
    <w:rsid w:val="006822A3"/>
    <w:rsid w:val="00682433"/>
    <w:rsid w:val="00683181"/>
    <w:rsid w:val="006836D7"/>
    <w:rsid w:val="006839CD"/>
    <w:rsid w:val="00684E18"/>
    <w:rsid w:val="00684FB8"/>
    <w:rsid w:val="00684FCB"/>
    <w:rsid w:val="0068504D"/>
    <w:rsid w:val="006850E9"/>
    <w:rsid w:val="006854C3"/>
    <w:rsid w:val="00685D7E"/>
    <w:rsid w:val="00685D8D"/>
    <w:rsid w:val="00685DCB"/>
    <w:rsid w:val="006860DE"/>
    <w:rsid w:val="006861CD"/>
    <w:rsid w:val="0068661A"/>
    <w:rsid w:val="006867D0"/>
    <w:rsid w:val="006869CB"/>
    <w:rsid w:val="00686F75"/>
    <w:rsid w:val="006873A9"/>
    <w:rsid w:val="006877A4"/>
    <w:rsid w:val="00690B65"/>
    <w:rsid w:val="006912BF"/>
    <w:rsid w:val="00691A9F"/>
    <w:rsid w:val="00692137"/>
    <w:rsid w:val="0069423D"/>
    <w:rsid w:val="00694E66"/>
    <w:rsid w:val="00695442"/>
    <w:rsid w:val="006956F6"/>
    <w:rsid w:val="00695713"/>
    <w:rsid w:val="00695715"/>
    <w:rsid w:val="00695C41"/>
    <w:rsid w:val="00695E97"/>
    <w:rsid w:val="00696A8D"/>
    <w:rsid w:val="006A00C4"/>
    <w:rsid w:val="006A1D92"/>
    <w:rsid w:val="006A1EAF"/>
    <w:rsid w:val="006A281F"/>
    <w:rsid w:val="006A299F"/>
    <w:rsid w:val="006A422C"/>
    <w:rsid w:val="006A4324"/>
    <w:rsid w:val="006A4566"/>
    <w:rsid w:val="006A5094"/>
    <w:rsid w:val="006A567B"/>
    <w:rsid w:val="006A6AB2"/>
    <w:rsid w:val="006A6B04"/>
    <w:rsid w:val="006A6BEB"/>
    <w:rsid w:val="006A6D9C"/>
    <w:rsid w:val="006A711E"/>
    <w:rsid w:val="006A780B"/>
    <w:rsid w:val="006B002F"/>
    <w:rsid w:val="006B0346"/>
    <w:rsid w:val="006B05AA"/>
    <w:rsid w:val="006B09AA"/>
    <w:rsid w:val="006B0FAD"/>
    <w:rsid w:val="006B263D"/>
    <w:rsid w:val="006B26C2"/>
    <w:rsid w:val="006B3358"/>
    <w:rsid w:val="006B3729"/>
    <w:rsid w:val="006B3B1B"/>
    <w:rsid w:val="006B53A3"/>
    <w:rsid w:val="006B5858"/>
    <w:rsid w:val="006B58C1"/>
    <w:rsid w:val="006B6B23"/>
    <w:rsid w:val="006B7011"/>
    <w:rsid w:val="006B70D3"/>
    <w:rsid w:val="006C2A2B"/>
    <w:rsid w:val="006C3687"/>
    <w:rsid w:val="006C4EFE"/>
    <w:rsid w:val="006C5308"/>
    <w:rsid w:val="006C623C"/>
    <w:rsid w:val="006C7035"/>
    <w:rsid w:val="006C7542"/>
    <w:rsid w:val="006C784C"/>
    <w:rsid w:val="006C7A6D"/>
    <w:rsid w:val="006D01D1"/>
    <w:rsid w:val="006D0E80"/>
    <w:rsid w:val="006D1260"/>
    <w:rsid w:val="006D147E"/>
    <w:rsid w:val="006D14DD"/>
    <w:rsid w:val="006D1E0A"/>
    <w:rsid w:val="006D21AD"/>
    <w:rsid w:val="006D2A99"/>
    <w:rsid w:val="006D2D12"/>
    <w:rsid w:val="006D46B4"/>
    <w:rsid w:val="006D4C54"/>
    <w:rsid w:val="006D53E3"/>
    <w:rsid w:val="006D6398"/>
    <w:rsid w:val="006D67CE"/>
    <w:rsid w:val="006D6C49"/>
    <w:rsid w:val="006D7197"/>
    <w:rsid w:val="006D7542"/>
    <w:rsid w:val="006D7A0F"/>
    <w:rsid w:val="006D7E4D"/>
    <w:rsid w:val="006E1723"/>
    <w:rsid w:val="006E1F70"/>
    <w:rsid w:val="006E2100"/>
    <w:rsid w:val="006E398D"/>
    <w:rsid w:val="006E3ABC"/>
    <w:rsid w:val="006E431B"/>
    <w:rsid w:val="006E4421"/>
    <w:rsid w:val="006E5E22"/>
    <w:rsid w:val="006E6241"/>
    <w:rsid w:val="006E6E29"/>
    <w:rsid w:val="006E7303"/>
    <w:rsid w:val="006E7B8B"/>
    <w:rsid w:val="006F0EBB"/>
    <w:rsid w:val="006F13D1"/>
    <w:rsid w:val="006F1917"/>
    <w:rsid w:val="006F289C"/>
    <w:rsid w:val="006F3275"/>
    <w:rsid w:val="006F3ABF"/>
    <w:rsid w:val="006F5202"/>
    <w:rsid w:val="006F54D2"/>
    <w:rsid w:val="006F6B54"/>
    <w:rsid w:val="006F6CC7"/>
    <w:rsid w:val="006F7124"/>
    <w:rsid w:val="006F759D"/>
    <w:rsid w:val="006F7900"/>
    <w:rsid w:val="006F7FB7"/>
    <w:rsid w:val="007013C3"/>
    <w:rsid w:val="00701624"/>
    <w:rsid w:val="00701CF1"/>
    <w:rsid w:val="00702471"/>
    <w:rsid w:val="007030EE"/>
    <w:rsid w:val="0070346F"/>
    <w:rsid w:val="0070362E"/>
    <w:rsid w:val="00704AC4"/>
    <w:rsid w:val="00705152"/>
    <w:rsid w:val="00705B1C"/>
    <w:rsid w:val="007063D9"/>
    <w:rsid w:val="00706ECA"/>
    <w:rsid w:val="007070A3"/>
    <w:rsid w:val="007101FE"/>
    <w:rsid w:val="00710A98"/>
    <w:rsid w:val="00712592"/>
    <w:rsid w:val="007127F4"/>
    <w:rsid w:val="00713A6E"/>
    <w:rsid w:val="00715318"/>
    <w:rsid w:val="00715C0E"/>
    <w:rsid w:val="007171E1"/>
    <w:rsid w:val="00717A0C"/>
    <w:rsid w:val="00717B46"/>
    <w:rsid w:val="007207BB"/>
    <w:rsid w:val="00721B57"/>
    <w:rsid w:val="00721D16"/>
    <w:rsid w:val="00721DB6"/>
    <w:rsid w:val="00721EF9"/>
    <w:rsid w:val="00721F3C"/>
    <w:rsid w:val="0072277A"/>
    <w:rsid w:val="0072428A"/>
    <w:rsid w:val="007242E8"/>
    <w:rsid w:val="00725BBC"/>
    <w:rsid w:val="00726702"/>
    <w:rsid w:val="00726FD7"/>
    <w:rsid w:val="00727272"/>
    <w:rsid w:val="0072729E"/>
    <w:rsid w:val="00727B72"/>
    <w:rsid w:val="00731613"/>
    <w:rsid w:val="00731B05"/>
    <w:rsid w:val="00732412"/>
    <w:rsid w:val="0073241C"/>
    <w:rsid w:val="0073275B"/>
    <w:rsid w:val="00732A6A"/>
    <w:rsid w:val="00732C00"/>
    <w:rsid w:val="00733311"/>
    <w:rsid w:val="007336B0"/>
    <w:rsid w:val="007339D3"/>
    <w:rsid w:val="00734001"/>
    <w:rsid w:val="00734DDF"/>
    <w:rsid w:val="007355EE"/>
    <w:rsid w:val="00735D6C"/>
    <w:rsid w:val="00736897"/>
    <w:rsid w:val="00740308"/>
    <w:rsid w:val="00740B44"/>
    <w:rsid w:val="00741080"/>
    <w:rsid w:val="00741083"/>
    <w:rsid w:val="007411CB"/>
    <w:rsid w:val="0074216C"/>
    <w:rsid w:val="00742846"/>
    <w:rsid w:val="00743249"/>
    <w:rsid w:val="00743CC2"/>
    <w:rsid w:val="00743F0A"/>
    <w:rsid w:val="00744148"/>
    <w:rsid w:val="00744CB5"/>
    <w:rsid w:val="00744D31"/>
    <w:rsid w:val="00744FDE"/>
    <w:rsid w:val="00745544"/>
    <w:rsid w:val="00747730"/>
    <w:rsid w:val="007500B9"/>
    <w:rsid w:val="00750989"/>
    <w:rsid w:val="00750E30"/>
    <w:rsid w:val="00750EE7"/>
    <w:rsid w:val="00750F1A"/>
    <w:rsid w:val="007518D4"/>
    <w:rsid w:val="00752134"/>
    <w:rsid w:val="00753B17"/>
    <w:rsid w:val="007548EE"/>
    <w:rsid w:val="00754B09"/>
    <w:rsid w:val="00755088"/>
    <w:rsid w:val="0075519C"/>
    <w:rsid w:val="00755964"/>
    <w:rsid w:val="00755AD3"/>
    <w:rsid w:val="00755C61"/>
    <w:rsid w:val="0075653D"/>
    <w:rsid w:val="00756642"/>
    <w:rsid w:val="00756AA8"/>
    <w:rsid w:val="00756FDA"/>
    <w:rsid w:val="00757A8E"/>
    <w:rsid w:val="00757D08"/>
    <w:rsid w:val="00757EBD"/>
    <w:rsid w:val="00760B1E"/>
    <w:rsid w:val="00762012"/>
    <w:rsid w:val="007620BD"/>
    <w:rsid w:val="00763122"/>
    <w:rsid w:val="00763973"/>
    <w:rsid w:val="00763C6D"/>
    <w:rsid w:val="00765016"/>
    <w:rsid w:val="00765069"/>
    <w:rsid w:val="00766F4E"/>
    <w:rsid w:val="0076781A"/>
    <w:rsid w:val="00767BAB"/>
    <w:rsid w:val="00770B61"/>
    <w:rsid w:val="007719D0"/>
    <w:rsid w:val="00771C44"/>
    <w:rsid w:val="007728C0"/>
    <w:rsid w:val="00772C61"/>
    <w:rsid w:val="00773B48"/>
    <w:rsid w:val="00773C62"/>
    <w:rsid w:val="00773CC4"/>
    <w:rsid w:val="00775BCD"/>
    <w:rsid w:val="00775EFB"/>
    <w:rsid w:val="00776552"/>
    <w:rsid w:val="007766D5"/>
    <w:rsid w:val="00776EC0"/>
    <w:rsid w:val="00777748"/>
    <w:rsid w:val="00777AB5"/>
    <w:rsid w:val="00777E00"/>
    <w:rsid w:val="007801F7"/>
    <w:rsid w:val="00780390"/>
    <w:rsid w:val="0078066D"/>
    <w:rsid w:val="00780DCA"/>
    <w:rsid w:val="00780E64"/>
    <w:rsid w:val="00781806"/>
    <w:rsid w:val="0078279F"/>
    <w:rsid w:val="00782DC8"/>
    <w:rsid w:val="00783ABD"/>
    <w:rsid w:val="00783AC1"/>
    <w:rsid w:val="00783BA9"/>
    <w:rsid w:val="00783C9C"/>
    <w:rsid w:val="007845E1"/>
    <w:rsid w:val="00784D1E"/>
    <w:rsid w:val="00785082"/>
    <w:rsid w:val="007851B3"/>
    <w:rsid w:val="0078568F"/>
    <w:rsid w:val="00785CF2"/>
    <w:rsid w:val="0078603A"/>
    <w:rsid w:val="0078736B"/>
    <w:rsid w:val="00787702"/>
    <w:rsid w:val="0079083A"/>
    <w:rsid w:val="00790C72"/>
    <w:rsid w:val="00790D4D"/>
    <w:rsid w:val="0079277C"/>
    <w:rsid w:val="00792C4C"/>
    <w:rsid w:val="00793195"/>
    <w:rsid w:val="007943BC"/>
    <w:rsid w:val="007943F2"/>
    <w:rsid w:val="00794490"/>
    <w:rsid w:val="0079463A"/>
    <w:rsid w:val="007954D9"/>
    <w:rsid w:val="00796E5F"/>
    <w:rsid w:val="007978C2"/>
    <w:rsid w:val="007A037F"/>
    <w:rsid w:val="007A0BF1"/>
    <w:rsid w:val="007A307D"/>
    <w:rsid w:val="007A347B"/>
    <w:rsid w:val="007A3DB1"/>
    <w:rsid w:val="007A3FCC"/>
    <w:rsid w:val="007A48E0"/>
    <w:rsid w:val="007A6360"/>
    <w:rsid w:val="007A6374"/>
    <w:rsid w:val="007A6B3D"/>
    <w:rsid w:val="007A7160"/>
    <w:rsid w:val="007A74E4"/>
    <w:rsid w:val="007A7D0D"/>
    <w:rsid w:val="007B13DD"/>
    <w:rsid w:val="007B208F"/>
    <w:rsid w:val="007B219B"/>
    <w:rsid w:val="007B25CD"/>
    <w:rsid w:val="007B2A83"/>
    <w:rsid w:val="007B2F69"/>
    <w:rsid w:val="007B398C"/>
    <w:rsid w:val="007B48E4"/>
    <w:rsid w:val="007B4F4E"/>
    <w:rsid w:val="007B5537"/>
    <w:rsid w:val="007B6BBE"/>
    <w:rsid w:val="007B6E89"/>
    <w:rsid w:val="007B767D"/>
    <w:rsid w:val="007B7774"/>
    <w:rsid w:val="007C000A"/>
    <w:rsid w:val="007C055C"/>
    <w:rsid w:val="007C0B1A"/>
    <w:rsid w:val="007C0D43"/>
    <w:rsid w:val="007C174A"/>
    <w:rsid w:val="007C2895"/>
    <w:rsid w:val="007C2D23"/>
    <w:rsid w:val="007C3543"/>
    <w:rsid w:val="007C4DA2"/>
    <w:rsid w:val="007C5A9D"/>
    <w:rsid w:val="007C6436"/>
    <w:rsid w:val="007C664E"/>
    <w:rsid w:val="007D0803"/>
    <w:rsid w:val="007D09D8"/>
    <w:rsid w:val="007D0E71"/>
    <w:rsid w:val="007D125E"/>
    <w:rsid w:val="007D2CA1"/>
    <w:rsid w:val="007D3287"/>
    <w:rsid w:val="007D4CCE"/>
    <w:rsid w:val="007D5E31"/>
    <w:rsid w:val="007D692E"/>
    <w:rsid w:val="007D74B2"/>
    <w:rsid w:val="007E01AD"/>
    <w:rsid w:val="007E0B1B"/>
    <w:rsid w:val="007E0BFB"/>
    <w:rsid w:val="007E24C3"/>
    <w:rsid w:val="007E2BA1"/>
    <w:rsid w:val="007E31BE"/>
    <w:rsid w:val="007E37F5"/>
    <w:rsid w:val="007E3FE5"/>
    <w:rsid w:val="007E4BF3"/>
    <w:rsid w:val="007E4F41"/>
    <w:rsid w:val="007E509A"/>
    <w:rsid w:val="007E5A61"/>
    <w:rsid w:val="007E668A"/>
    <w:rsid w:val="007E6F57"/>
    <w:rsid w:val="007F0107"/>
    <w:rsid w:val="007F06C1"/>
    <w:rsid w:val="007F093B"/>
    <w:rsid w:val="007F10CA"/>
    <w:rsid w:val="007F16C2"/>
    <w:rsid w:val="007F19BB"/>
    <w:rsid w:val="007F2155"/>
    <w:rsid w:val="007F2B1F"/>
    <w:rsid w:val="007F2FE6"/>
    <w:rsid w:val="007F3032"/>
    <w:rsid w:val="007F304A"/>
    <w:rsid w:val="007F39FC"/>
    <w:rsid w:val="007F45B8"/>
    <w:rsid w:val="007F4861"/>
    <w:rsid w:val="007F4AE3"/>
    <w:rsid w:val="007F4D87"/>
    <w:rsid w:val="007F4F2A"/>
    <w:rsid w:val="007F52CF"/>
    <w:rsid w:val="007F52D0"/>
    <w:rsid w:val="007F5466"/>
    <w:rsid w:val="007F5EE5"/>
    <w:rsid w:val="007F628F"/>
    <w:rsid w:val="007F637F"/>
    <w:rsid w:val="007F6D81"/>
    <w:rsid w:val="007F71B1"/>
    <w:rsid w:val="007F71F4"/>
    <w:rsid w:val="0080018B"/>
    <w:rsid w:val="00800BB2"/>
    <w:rsid w:val="00800BF0"/>
    <w:rsid w:val="00801E05"/>
    <w:rsid w:val="00801F53"/>
    <w:rsid w:val="00802143"/>
    <w:rsid w:val="00803A2F"/>
    <w:rsid w:val="00804137"/>
    <w:rsid w:val="008044D3"/>
    <w:rsid w:val="00804DF7"/>
    <w:rsid w:val="0080553D"/>
    <w:rsid w:val="00805CBF"/>
    <w:rsid w:val="0080707A"/>
    <w:rsid w:val="00810102"/>
    <w:rsid w:val="0081056F"/>
    <w:rsid w:val="00810D56"/>
    <w:rsid w:val="00810DDA"/>
    <w:rsid w:val="008122FE"/>
    <w:rsid w:val="0081345A"/>
    <w:rsid w:val="0081420F"/>
    <w:rsid w:val="00815040"/>
    <w:rsid w:val="008150E8"/>
    <w:rsid w:val="008163FF"/>
    <w:rsid w:val="00816562"/>
    <w:rsid w:val="00816654"/>
    <w:rsid w:val="0081771C"/>
    <w:rsid w:val="00817A8E"/>
    <w:rsid w:val="008216DF"/>
    <w:rsid w:val="008222A5"/>
    <w:rsid w:val="008223D3"/>
    <w:rsid w:val="008224B1"/>
    <w:rsid w:val="00822607"/>
    <w:rsid w:val="00822CBC"/>
    <w:rsid w:val="008240B8"/>
    <w:rsid w:val="008242AF"/>
    <w:rsid w:val="00824EB1"/>
    <w:rsid w:val="00825F6F"/>
    <w:rsid w:val="008304A5"/>
    <w:rsid w:val="008309DE"/>
    <w:rsid w:val="00830F8B"/>
    <w:rsid w:val="00831419"/>
    <w:rsid w:val="00831C57"/>
    <w:rsid w:val="00831EAA"/>
    <w:rsid w:val="00832CAA"/>
    <w:rsid w:val="00832E4F"/>
    <w:rsid w:val="00833315"/>
    <w:rsid w:val="00833FBA"/>
    <w:rsid w:val="00834170"/>
    <w:rsid w:val="0083470D"/>
    <w:rsid w:val="00835A73"/>
    <w:rsid w:val="00836368"/>
    <w:rsid w:val="00836B16"/>
    <w:rsid w:val="00836EAA"/>
    <w:rsid w:val="00837596"/>
    <w:rsid w:val="00840279"/>
    <w:rsid w:val="00841650"/>
    <w:rsid w:val="00841FD2"/>
    <w:rsid w:val="0084211F"/>
    <w:rsid w:val="00842131"/>
    <w:rsid w:val="00842BB2"/>
    <w:rsid w:val="00843666"/>
    <w:rsid w:val="0084378B"/>
    <w:rsid w:val="008449DE"/>
    <w:rsid w:val="00844A48"/>
    <w:rsid w:val="008451AB"/>
    <w:rsid w:val="0084558E"/>
    <w:rsid w:val="00845774"/>
    <w:rsid w:val="00845832"/>
    <w:rsid w:val="00845F42"/>
    <w:rsid w:val="00845F76"/>
    <w:rsid w:val="00845FA0"/>
    <w:rsid w:val="008461F9"/>
    <w:rsid w:val="00847D45"/>
    <w:rsid w:val="008505BB"/>
    <w:rsid w:val="00850E56"/>
    <w:rsid w:val="00851878"/>
    <w:rsid w:val="00851FD7"/>
    <w:rsid w:val="008530FC"/>
    <w:rsid w:val="00853460"/>
    <w:rsid w:val="00853EF7"/>
    <w:rsid w:val="008546B2"/>
    <w:rsid w:val="008554A9"/>
    <w:rsid w:val="00855767"/>
    <w:rsid w:val="008563B1"/>
    <w:rsid w:val="008563D5"/>
    <w:rsid w:val="008565F4"/>
    <w:rsid w:val="0085768C"/>
    <w:rsid w:val="00857B41"/>
    <w:rsid w:val="00857C69"/>
    <w:rsid w:val="00862135"/>
    <w:rsid w:val="0086283C"/>
    <w:rsid w:val="00862E24"/>
    <w:rsid w:val="00862FB1"/>
    <w:rsid w:val="0086315E"/>
    <w:rsid w:val="00864479"/>
    <w:rsid w:val="00864543"/>
    <w:rsid w:val="00864A96"/>
    <w:rsid w:val="00866AFF"/>
    <w:rsid w:val="00867DF9"/>
    <w:rsid w:val="00870DE5"/>
    <w:rsid w:val="00871356"/>
    <w:rsid w:val="00871A55"/>
    <w:rsid w:val="00871E2B"/>
    <w:rsid w:val="00871EAB"/>
    <w:rsid w:val="0087258F"/>
    <w:rsid w:val="00873E67"/>
    <w:rsid w:val="00874E23"/>
    <w:rsid w:val="008753CD"/>
    <w:rsid w:val="00875CEF"/>
    <w:rsid w:val="00875D88"/>
    <w:rsid w:val="00876053"/>
    <w:rsid w:val="008761FC"/>
    <w:rsid w:val="00876D04"/>
    <w:rsid w:val="0088060D"/>
    <w:rsid w:val="00880F62"/>
    <w:rsid w:val="00881648"/>
    <w:rsid w:val="00881F0D"/>
    <w:rsid w:val="00882461"/>
    <w:rsid w:val="008827A6"/>
    <w:rsid w:val="00882A4C"/>
    <w:rsid w:val="0088322F"/>
    <w:rsid w:val="00883D87"/>
    <w:rsid w:val="00884034"/>
    <w:rsid w:val="00884330"/>
    <w:rsid w:val="008848FA"/>
    <w:rsid w:val="00884C5F"/>
    <w:rsid w:val="0088673A"/>
    <w:rsid w:val="0088695E"/>
    <w:rsid w:val="00887993"/>
    <w:rsid w:val="008879E5"/>
    <w:rsid w:val="00887CA0"/>
    <w:rsid w:val="00890446"/>
    <w:rsid w:val="00890FE0"/>
    <w:rsid w:val="00891704"/>
    <w:rsid w:val="00891987"/>
    <w:rsid w:val="008930AA"/>
    <w:rsid w:val="0089384B"/>
    <w:rsid w:val="00893D6C"/>
    <w:rsid w:val="00894CF9"/>
    <w:rsid w:val="00895CD3"/>
    <w:rsid w:val="008964F9"/>
    <w:rsid w:val="00896EEC"/>
    <w:rsid w:val="00897378"/>
    <w:rsid w:val="008979BB"/>
    <w:rsid w:val="00897D4F"/>
    <w:rsid w:val="00897F00"/>
    <w:rsid w:val="008A0273"/>
    <w:rsid w:val="008A0DFA"/>
    <w:rsid w:val="008A19B9"/>
    <w:rsid w:val="008A3155"/>
    <w:rsid w:val="008A4198"/>
    <w:rsid w:val="008A58A0"/>
    <w:rsid w:val="008A5D4B"/>
    <w:rsid w:val="008A7CC5"/>
    <w:rsid w:val="008A7F7C"/>
    <w:rsid w:val="008B060D"/>
    <w:rsid w:val="008B1005"/>
    <w:rsid w:val="008B1336"/>
    <w:rsid w:val="008B21ED"/>
    <w:rsid w:val="008B21EE"/>
    <w:rsid w:val="008B41BF"/>
    <w:rsid w:val="008B4520"/>
    <w:rsid w:val="008B49D0"/>
    <w:rsid w:val="008B51B0"/>
    <w:rsid w:val="008B5487"/>
    <w:rsid w:val="008B5815"/>
    <w:rsid w:val="008B5BE4"/>
    <w:rsid w:val="008B615A"/>
    <w:rsid w:val="008C0C45"/>
    <w:rsid w:val="008C15AC"/>
    <w:rsid w:val="008C1610"/>
    <w:rsid w:val="008C192A"/>
    <w:rsid w:val="008C29AA"/>
    <w:rsid w:val="008C2C67"/>
    <w:rsid w:val="008C3259"/>
    <w:rsid w:val="008C3630"/>
    <w:rsid w:val="008C3B45"/>
    <w:rsid w:val="008C4E45"/>
    <w:rsid w:val="008C59DC"/>
    <w:rsid w:val="008C5DE6"/>
    <w:rsid w:val="008C67A7"/>
    <w:rsid w:val="008C770F"/>
    <w:rsid w:val="008D041C"/>
    <w:rsid w:val="008D0726"/>
    <w:rsid w:val="008D0902"/>
    <w:rsid w:val="008D0F07"/>
    <w:rsid w:val="008D4164"/>
    <w:rsid w:val="008D4179"/>
    <w:rsid w:val="008D48C3"/>
    <w:rsid w:val="008D498C"/>
    <w:rsid w:val="008D4B17"/>
    <w:rsid w:val="008D4B94"/>
    <w:rsid w:val="008D5763"/>
    <w:rsid w:val="008D5A0F"/>
    <w:rsid w:val="008D67D3"/>
    <w:rsid w:val="008D67DA"/>
    <w:rsid w:val="008D7009"/>
    <w:rsid w:val="008D7BDC"/>
    <w:rsid w:val="008D7D6A"/>
    <w:rsid w:val="008E0957"/>
    <w:rsid w:val="008E097C"/>
    <w:rsid w:val="008E130F"/>
    <w:rsid w:val="008E13F3"/>
    <w:rsid w:val="008E1A87"/>
    <w:rsid w:val="008E30C2"/>
    <w:rsid w:val="008E314F"/>
    <w:rsid w:val="008E32AB"/>
    <w:rsid w:val="008E3363"/>
    <w:rsid w:val="008E43B4"/>
    <w:rsid w:val="008E5664"/>
    <w:rsid w:val="008E6C5A"/>
    <w:rsid w:val="008E7258"/>
    <w:rsid w:val="008E7C3A"/>
    <w:rsid w:val="008F0440"/>
    <w:rsid w:val="008F0BAA"/>
    <w:rsid w:val="008F1277"/>
    <w:rsid w:val="008F15E4"/>
    <w:rsid w:val="008F1BF0"/>
    <w:rsid w:val="008F1E39"/>
    <w:rsid w:val="008F2997"/>
    <w:rsid w:val="008F2AAC"/>
    <w:rsid w:val="008F2FC4"/>
    <w:rsid w:val="008F3D43"/>
    <w:rsid w:val="008F40C1"/>
    <w:rsid w:val="008F417D"/>
    <w:rsid w:val="008F5493"/>
    <w:rsid w:val="008F630F"/>
    <w:rsid w:val="008F65F6"/>
    <w:rsid w:val="008F7669"/>
    <w:rsid w:val="008F7EDF"/>
    <w:rsid w:val="00900AE0"/>
    <w:rsid w:val="00900F91"/>
    <w:rsid w:val="00901686"/>
    <w:rsid w:val="0090180C"/>
    <w:rsid w:val="00902F54"/>
    <w:rsid w:val="00903096"/>
    <w:rsid w:val="0090339C"/>
    <w:rsid w:val="00903FCF"/>
    <w:rsid w:val="00904154"/>
    <w:rsid w:val="00904BCB"/>
    <w:rsid w:val="00906306"/>
    <w:rsid w:val="0090669B"/>
    <w:rsid w:val="00906C7C"/>
    <w:rsid w:val="00910840"/>
    <w:rsid w:val="00911046"/>
    <w:rsid w:val="0091128A"/>
    <w:rsid w:val="009115D8"/>
    <w:rsid w:val="00911721"/>
    <w:rsid w:val="009117DA"/>
    <w:rsid w:val="00911819"/>
    <w:rsid w:val="009121D7"/>
    <w:rsid w:val="00913720"/>
    <w:rsid w:val="009139EE"/>
    <w:rsid w:val="009148AA"/>
    <w:rsid w:val="00915334"/>
    <w:rsid w:val="00915393"/>
    <w:rsid w:val="0091557B"/>
    <w:rsid w:val="009155BA"/>
    <w:rsid w:val="00915E97"/>
    <w:rsid w:val="00915EE8"/>
    <w:rsid w:val="009162C1"/>
    <w:rsid w:val="00916644"/>
    <w:rsid w:val="009168D5"/>
    <w:rsid w:val="00916CCF"/>
    <w:rsid w:val="00916D96"/>
    <w:rsid w:val="009178D0"/>
    <w:rsid w:val="00920178"/>
    <w:rsid w:val="0092057C"/>
    <w:rsid w:val="00920720"/>
    <w:rsid w:val="009209D9"/>
    <w:rsid w:val="00920D0B"/>
    <w:rsid w:val="00920F36"/>
    <w:rsid w:val="00921001"/>
    <w:rsid w:val="00922318"/>
    <w:rsid w:val="009232AD"/>
    <w:rsid w:val="00924882"/>
    <w:rsid w:val="00925051"/>
    <w:rsid w:val="00926374"/>
    <w:rsid w:val="00926F3B"/>
    <w:rsid w:val="0092709C"/>
    <w:rsid w:val="00927857"/>
    <w:rsid w:val="00930824"/>
    <w:rsid w:val="00930AC5"/>
    <w:rsid w:val="00930DC4"/>
    <w:rsid w:val="00932BCC"/>
    <w:rsid w:val="00934D8B"/>
    <w:rsid w:val="00935218"/>
    <w:rsid w:val="0093533D"/>
    <w:rsid w:val="00936342"/>
    <w:rsid w:val="009371A7"/>
    <w:rsid w:val="009376AC"/>
    <w:rsid w:val="00937F50"/>
    <w:rsid w:val="009409E6"/>
    <w:rsid w:val="00941FE6"/>
    <w:rsid w:val="009423F0"/>
    <w:rsid w:val="00942458"/>
    <w:rsid w:val="00942F47"/>
    <w:rsid w:val="00943F04"/>
    <w:rsid w:val="00944184"/>
    <w:rsid w:val="00945AB3"/>
    <w:rsid w:val="00946169"/>
    <w:rsid w:val="009478E4"/>
    <w:rsid w:val="00947A8F"/>
    <w:rsid w:val="00950739"/>
    <w:rsid w:val="009510F4"/>
    <w:rsid w:val="0095130B"/>
    <w:rsid w:val="0095183C"/>
    <w:rsid w:val="00951EC6"/>
    <w:rsid w:val="0095246F"/>
    <w:rsid w:val="009526D4"/>
    <w:rsid w:val="00952A9F"/>
    <w:rsid w:val="00953B3C"/>
    <w:rsid w:val="00954502"/>
    <w:rsid w:val="00954645"/>
    <w:rsid w:val="009557E6"/>
    <w:rsid w:val="00956968"/>
    <w:rsid w:val="00956A30"/>
    <w:rsid w:val="009572F1"/>
    <w:rsid w:val="0095763A"/>
    <w:rsid w:val="00957882"/>
    <w:rsid w:val="00957D0E"/>
    <w:rsid w:val="00957E86"/>
    <w:rsid w:val="009603CA"/>
    <w:rsid w:val="00960521"/>
    <w:rsid w:val="0096075C"/>
    <w:rsid w:val="009607D3"/>
    <w:rsid w:val="00960DD5"/>
    <w:rsid w:val="00961657"/>
    <w:rsid w:val="00961CE2"/>
    <w:rsid w:val="0096298A"/>
    <w:rsid w:val="0096311C"/>
    <w:rsid w:val="00963871"/>
    <w:rsid w:val="0096388B"/>
    <w:rsid w:val="00964522"/>
    <w:rsid w:val="00964801"/>
    <w:rsid w:val="0096637E"/>
    <w:rsid w:val="00967005"/>
    <w:rsid w:val="009676FC"/>
    <w:rsid w:val="00967B41"/>
    <w:rsid w:val="0097032F"/>
    <w:rsid w:val="00970944"/>
    <w:rsid w:val="009711C8"/>
    <w:rsid w:val="00971808"/>
    <w:rsid w:val="0097359E"/>
    <w:rsid w:val="0097458D"/>
    <w:rsid w:val="00974D72"/>
    <w:rsid w:val="0097537B"/>
    <w:rsid w:val="009759A0"/>
    <w:rsid w:val="00975B86"/>
    <w:rsid w:val="00975BF6"/>
    <w:rsid w:val="00975C56"/>
    <w:rsid w:val="00975CEE"/>
    <w:rsid w:val="0097647A"/>
    <w:rsid w:val="009769A0"/>
    <w:rsid w:val="009770D6"/>
    <w:rsid w:val="009775C1"/>
    <w:rsid w:val="00977E89"/>
    <w:rsid w:val="00981328"/>
    <w:rsid w:val="00982215"/>
    <w:rsid w:val="009826F7"/>
    <w:rsid w:val="00982A8F"/>
    <w:rsid w:val="00982FEC"/>
    <w:rsid w:val="00983827"/>
    <w:rsid w:val="00984697"/>
    <w:rsid w:val="00984AAC"/>
    <w:rsid w:val="00984AED"/>
    <w:rsid w:val="00984C18"/>
    <w:rsid w:val="00984E9A"/>
    <w:rsid w:val="009860A8"/>
    <w:rsid w:val="009868C3"/>
    <w:rsid w:val="00990605"/>
    <w:rsid w:val="009909A9"/>
    <w:rsid w:val="00990DB4"/>
    <w:rsid w:val="00990DCB"/>
    <w:rsid w:val="0099173E"/>
    <w:rsid w:val="009917AB"/>
    <w:rsid w:val="009919E9"/>
    <w:rsid w:val="00991CF8"/>
    <w:rsid w:val="0099272D"/>
    <w:rsid w:val="009936E2"/>
    <w:rsid w:val="009937A8"/>
    <w:rsid w:val="00993C43"/>
    <w:rsid w:val="00993FE3"/>
    <w:rsid w:val="00995C71"/>
    <w:rsid w:val="00996187"/>
    <w:rsid w:val="00996971"/>
    <w:rsid w:val="0099710E"/>
    <w:rsid w:val="00997347"/>
    <w:rsid w:val="009974FE"/>
    <w:rsid w:val="00997575"/>
    <w:rsid w:val="00997630"/>
    <w:rsid w:val="00997A88"/>
    <w:rsid w:val="009A0161"/>
    <w:rsid w:val="009A2F31"/>
    <w:rsid w:val="009A4104"/>
    <w:rsid w:val="009A42E5"/>
    <w:rsid w:val="009A5258"/>
    <w:rsid w:val="009A6923"/>
    <w:rsid w:val="009A7680"/>
    <w:rsid w:val="009B0874"/>
    <w:rsid w:val="009B10FE"/>
    <w:rsid w:val="009B12EF"/>
    <w:rsid w:val="009B227D"/>
    <w:rsid w:val="009B22A2"/>
    <w:rsid w:val="009B2957"/>
    <w:rsid w:val="009B35BF"/>
    <w:rsid w:val="009B36C6"/>
    <w:rsid w:val="009B429A"/>
    <w:rsid w:val="009B58CD"/>
    <w:rsid w:val="009B62CC"/>
    <w:rsid w:val="009B6838"/>
    <w:rsid w:val="009B701C"/>
    <w:rsid w:val="009C01A6"/>
    <w:rsid w:val="009C0774"/>
    <w:rsid w:val="009C0ADB"/>
    <w:rsid w:val="009C11EF"/>
    <w:rsid w:val="009C2004"/>
    <w:rsid w:val="009C229C"/>
    <w:rsid w:val="009C2D1C"/>
    <w:rsid w:val="009C392B"/>
    <w:rsid w:val="009C3956"/>
    <w:rsid w:val="009C3F61"/>
    <w:rsid w:val="009C4DC6"/>
    <w:rsid w:val="009C585D"/>
    <w:rsid w:val="009C5F11"/>
    <w:rsid w:val="009C5F96"/>
    <w:rsid w:val="009C7151"/>
    <w:rsid w:val="009C744A"/>
    <w:rsid w:val="009C781D"/>
    <w:rsid w:val="009D0AAC"/>
    <w:rsid w:val="009D1603"/>
    <w:rsid w:val="009D1BAF"/>
    <w:rsid w:val="009D1CF2"/>
    <w:rsid w:val="009D2CAD"/>
    <w:rsid w:val="009D3E25"/>
    <w:rsid w:val="009D4A6A"/>
    <w:rsid w:val="009D5783"/>
    <w:rsid w:val="009D6AEB"/>
    <w:rsid w:val="009D6F15"/>
    <w:rsid w:val="009D746A"/>
    <w:rsid w:val="009D7EB4"/>
    <w:rsid w:val="009E04ED"/>
    <w:rsid w:val="009E0AB7"/>
    <w:rsid w:val="009E17A8"/>
    <w:rsid w:val="009E1979"/>
    <w:rsid w:val="009E1E8B"/>
    <w:rsid w:val="009E1EBF"/>
    <w:rsid w:val="009E2500"/>
    <w:rsid w:val="009E2A9E"/>
    <w:rsid w:val="009E38F5"/>
    <w:rsid w:val="009E3996"/>
    <w:rsid w:val="009E4221"/>
    <w:rsid w:val="009E4C12"/>
    <w:rsid w:val="009E54C7"/>
    <w:rsid w:val="009E5919"/>
    <w:rsid w:val="009E6392"/>
    <w:rsid w:val="009E72B7"/>
    <w:rsid w:val="009E72CC"/>
    <w:rsid w:val="009E77CB"/>
    <w:rsid w:val="009F0196"/>
    <w:rsid w:val="009F0B73"/>
    <w:rsid w:val="009F10A3"/>
    <w:rsid w:val="009F1A75"/>
    <w:rsid w:val="009F1E8D"/>
    <w:rsid w:val="009F2418"/>
    <w:rsid w:val="009F25FF"/>
    <w:rsid w:val="009F2A65"/>
    <w:rsid w:val="009F2C25"/>
    <w:rsid w:val="009F2D1B"/>
    <w:rsid w:val="009F3952"/>
    <w:rsid w:val="009F5C6A"/>
    <w:rsid w:val="009F6087"/>
    <w:rsid w:val="009F6C9E"/>
    <w:rsid w:val="009F76B6"/>
    <w:rsid w:val="00A01F9B"/>
    <w:rsid w:val="00A02B29"/>
    <w:rsid w:val="00A03042"/>
    <w:rsid w:val="00A0317C"/>
    <w:rsid w:val="00A03A73"/>
    <w:rsid w:val="00A03DB0"/>
    <w:rsid w:val="00A04296"/>
    <w:rsid w:val="00A05E86"/>
    <w:rsid w:val="00A05EFD"/>
    <w:rsid w:val="00A06316"/>
    <w:rsid w:val="00A06846"/>
    <w:rsid w:val="00A06DD7"/>
    <w:rsid w:val="00A10CBD"/>
    <w:rsid w:val="00A10E59"/>
    <w:rsid w:val="00A11B81"/>
    <w:rsid w:val="00A1247A"/>
    <w:rsid w:val="00A14376"/>
    <w:rsid w:val="00A143BA"/>
    <w:rsid w:val="00A1452F"/>
    <w:rsid w:val="00A1483B"/>
    <w:rsid w:val="00A15CC1"/>
    <w:rsid w:val="00A20CA2"/>
    <w:rsid w:val="00A20D31"/>
    <w:rsid w:val="00A212EF"/>
    <w:rsid w:val="00A21A12"/>
    <w:rsid w:val="00A228B4"/>
    <w:rsid w:val="00A22E5C"/>
    <w:rsid w:val="00A232F6"/>
    <w:rsid w:val="00A23D66"/>
    <w:rsid w:val="00A246CE"/>
    <w:rsid w:val="00A250E1"/>
    <w:rsid w:val="00A25893"/>
    <w:rsid w:val="00A261DF"/>
    <w:rsid w:val="00A263FF"/>
    <w:rsid w:val="00A2685F"/>
    <w:rsid w:val="00A26D78"/>
    <w:rsid w:val="00A272A6"/>
    <w:rsid w:val="00A276DA"/>
    <w:rsid w:val="00A27CE0"/>
    <w:rsid w:val="00A301C4"/>
    <w:rsid w:val="00A3095D"/>
    <w:rsid w:val="00A3281B"/>
    <w:rsid w:val="00A3283E"/>
    <w:rsid w:val="00A32C21"/>
    <w:rsid w:val="00A335A6"/>
    <w:rsid w:val="00A33FC6"/>
    <w:rsid w:val="00A3573B"/>
    <w:rsid w:val="00A37475"/>
    <w:rsid w:val="00A37E42"/>
    <w:rsid w:val="00A40C11"/>
    <w:rsid w:val="00A4152F"/>
    <w:rsid w:val="00A4176A"/>
    <w:rsid w:val="00A428C4"/>
    <w:rsid w:val="00A43948"/>
    <w:rsid w:val="00A43B49"/>
    <w:rsid w:val="00A44C4E"/>
    <w:rsid w:val="00A452A6"/>
    <w:rsid w:val="00A45EDC"/>
    <w:rsid w:val="00A45F7E"/>
    <w:rsid w:val="00A45FEE"/>
    <w:rsid w:val="00A4660D"/>
    <w:rsid w:val="00A46A39"/>
    <w:rsid w:val="00A46B61"/>
    <w:rsid w:val="00A47330"/>
    <w:rsid w:val="00A4736C"/>
    <w:rsid w:val="00A47588"/>
    <w:rsid w:val="00A47D9E"/>
    <w:rsid w:val="00A50EC4"/>
    <w:rsid w:val="00A5131E"/>
    <w:rsid w:val="00A52003"/>
    <w:rsid w:val="00A53194"/>
    <w:rsid w:val="00A53500"/>
    <w:rsid w:val="00A53D17"/>
    <w:rsid w:val="00A54330"/>
    <w:rsid w:val="00A54998"/>
    <w:rsid w:val="00A54D21"/>
    <w:rsid w:val="00A54F32"/>
    <w:rsid w:val="00A556EB"/>
    <w:rsid w:val="00A56015"/>
    <w:rsid w:val="00A57066"/>
    <w:rsid w:val="00A5784E"/>
    <w:rsid w:val="00A579E3"/>
    <w:rsid w:val="00A57E63"/>
    <w:rsid w:val="00A609B0"/>
    <w:rsid w:val="00A60F91"/>
    <w:rsid w:val="00A613AA"/>
    <w:rsid w:val="00A616F6"/>
    <w:rsid w:val="00A61A29"/>
    <w:rsid w:val="00A61AFF"/>
    <w:rsid w:val="00A61FAF"/>
    <w:rsid w:val="00A623BC"/>
    <w:rsid w:val="00A62A32"/>
    <w:rsid w:val="00A62F82"/>
    <w:rsid w:val="00A63384"/>
    <w:rsid w:val="00A63698"/>
    <w:rsid w:val="00A64F30"/>
    <w:rsid w:val="00A65225"/>
    <w:rsid w:val="00A65F78"/>
    <w:rsid w:val="00A66272"/>
    <w:rsid w:val="00A66624"/>
    <w:rsid w:val="00A70640"/>
    <w:rsid w:val="00A709FD"/>
    <w:rsid w:val="00A70AC3"/>
    <w:rsid w:val="00A7104D"/>
    <w:rsid w:val="00A71E23"/>
    <w:rsid w:val="00A724BF"/>
    <w:rsid w:val="00A733B6"/>
    <w:rsid w:val="00A73439"/>
    <w:rsid w:val="00A75727"/>
    <w:rsid w:val="00A805F8"/>
    <w:rsid w:val="00A8079A"/>
    <w:rsid w:val="00A8095C"/>
    <w:rsid w:val="00A80A72"/>
    <w:rsid w:val="00A80EB0"/>
    <w:rsid w:val="00A8115A"/>
    <w:rsid w:val="00A8124E"/>
    <w:rsid w:val="00A8234E"/>
    <w:rsid w:val="00A8441B"/>
    <w:rsid w:val="00A8442E"/>
    <w:rsid w:val="00A84C2F"/>
    <w:rsid w:val="00A84DF4"/>
    <w:rsid w:val="00A84FC0"/>
    <w:rsid w:val="00A85A2B"/>
    <w:rsid w:val="00A87053"/>
    <w:rsid w:val="00A8717A"/>
    <w:rsid w:val="00A902FF"/>
    <w:rsid w:val="00A9057D"/>
    <w:rsid w:val="00A90E2F"/>
    <w:rsid w:val="00A9100B"/>
    <w:rsid w:val="00A9101D"/>
    <w:rsid w:val="00A911D3"/>
    <w:rsid w:val="00A9203D"/>
    <w:rsid w:val="00A929DF"/>
    <w:rsid w:val="00A932FD"/>
    <w:rsid w:val="00A9352E"/>
    <w:rsid w:val="00A93728"/>
    <w:rsid w:val="00A94352"/>
    <w:rsid w:val="00A95C97"/>
    <w:rsid w:val="00A9665D"/>
    <w:rsid w:val="00A97211"/>
    <w:rsid w:val="00A97779"/>
    <w:rsid w:val="00A97BC1"/>
    <w:rsid w:val="00AA28F0"/>
    <w:rsid w:val="00AA2B93"/>
    <w:rsid w:val="00AA30C8"/>
    <w:rsid w:val="00AA442E"/>
    <w:rsid w:val="00AA4688"/>
    <w:rsid w:val="00AA4D00"/>
    <w:rsid w:val="00AA5508"/>
    <w:rsid w:val="00AA5596"/>
    <w:rsid w:val="00AA5F74"/>
    <w:rsid w:val="00AA5FB3"/>
    <w:rsid w:val="00AA6172"/>
    <w:rsid w:val="00AA6FD1"/>
    <w:rsid w:val="00AA726C"/>
    <w:rsid w:val="00AA72E8"/>
    <w:rsid w:val="00AA7320"/>
    <w:rsid w:val="00AA7730"/>
    <w:rsid w:val="00AB0154"/>
    <w:rsid w:val="00AB0595"/>
    <w:rsid w:val="00AB0787"/>
    <w:rsid w:val="00AB0DEB"/>
    <w:rsid w:val="00AB0FD1"/>
    <w:rsid w:val="00AB16E5"/>
    <w:rsid w:val="00AB17B1"/>
    <w:rsid w:val="00AB199B"/>
    <w:rsid w:val="00AB1B26"/>
    <w:rsid w:val="00AB2958"/>
    <w:rsid w:val="00AB3764"/>
    <w:rsid w:val="00AB3D4F"/>
    <w:rsid w:val="00AB449B"/>
    <w:rsid w:val="00AB462C"/>
    <w:rsid w:val="00AB4F92"/>
    <w:rsid w:val="00AB5266"/>
    <w:rsid w:val="00AB6B79"/>
    <w:rsid w:val="00AB6DA5"/>
    <w:rsid w:val="00AB6FF1"/>
    <w:rsid w:val="00AC0003"/>
    <w:rsid w:val="00AC026C"/>
    <w:rsid w:val="00AC047F"/>
    <w:rsid w:val="00AC1B3B"/>
    <w:rsid w:val="00AC2D19"/>
    <w:rsid w:val="00AC3347"/>
    <w:rsid w:val="00AC3922"/>
    <w:rsid w:val="00AC4357"/>
    <w:rsid w:val="00AC438F"/>
    <w:rsid w:val="00AC47A1"/>
    <w:rsid w:val="00AC4C8F"/>
    <w:rsid w:val="00AC5BCA"/>
    <w:rsid w:val="00AC5F37"/>
    <w:rsid w:val="00AC6282"/>
    <w:rsid w:val="00AC671C"/>
    <w:rsid w:val="00AC7C9E"/>
    <w:rsid w:val="00AC7F7C"/>
    <w:rsid w:val="00AD194D"/>
    <w:rsid w:val="00AD1C25"/>
    <w:rsid w:val="00AD209E"/>
    <w:rsid w:val="00AD2421"/>
    <w:rsid w:val="00AD3022"/>
    <w:rsid w:val="00AD30CF"/>
    <w:rsid w:val="00AD310F"/>
    <w:rsid w:val="00AD3AE5"/>
    <w:rsid w:val="00AD4DF1"/>
    <w:rsid w:val="00AD50D8"/>
    <w:rsid w:val="00AD60E4"/>
    <w:rsid w:val="00AD6262"/>
    <w:rsid w:val="00AD63A0"/>
    <w:rsid w:val="00AD7468"/>
    <w:rsid w:val="00AD74AF"/>
    <w:rsid w:val="00AD76B3"/>
    <w:rsid w:val="00AD7F31"/>
    <w:rsid w:val="00AE0915"/>
    <w:rsid w:val="00AE16AE"/>
    <w:rsid w:val="00AE1793"/>
    <w:rsid w:val="00AE217E"/>
    <w:rsid w:val="00AE3549"/>
    <w:rsid w:val="00AE4570"/>
    <w:rsid w:val="00AE49DC"/>
    <w:rsid w:val="00AE4D82"/>
    <w:rsid w:val="00AE5A43"/>
    <w:rsid w:val="00AE5D65"/>
    <w:rsid w:val="00AE6A66"/>
    <w:rsid w:val="00AE6A7B"/>
    <w:rsid w:val="00AE715F"/>
    <w:rsid w:val="00AE7423"/>
    <w:rsid w:val="00AE77DE"/>
    <w:rsid w:val="00AE7865"/>
    <w:rsid w:val="00AE799C"/>
    <w:rsid w:val="00AF198B"/>
    <w:rsid w:val="00AF1E93"/>
    <w:rsid w:val="00AF29C3"/>
    <w:rsid w:val="00AF443F"/>
    <w:rsid w:val="00AF53F1"/>
    <w:rsid w:val="00AF698C"/>
    <w:rsid w:val="00AF6BC7"/>
    <w:rsid w:val="00AF721C"/>
    <w:rsid w:val="00AF72E7"/>
    <w:rsid w:val="00AF74F0"/>
    <w:rsid w:val="00AF7544"/>
    <w:rsid w:val="00AF794C"/>
    <w:rsid w:val="00B00778"/>
    <w:rsid w:val="00B01001"/>
    <w:rsid w:val="00B01370"/>
    <w:rsid w:val="00B0152E"/>
    <w:rsid w:val="00B02189"/>
    <w:rsid w:val="00B039CD"/>
    <w:rsid w:val="00B05E18"/>
    <w:rsid w:val="00B06816"/>
    <w:rsid w:val="00B07074"/>
    <w:rsid w:val="00B074A6"/>
    <w:rsid w:val="00B07901"/>
    <w:rsid w:val="00B07F3D"/>
    <w:rsid w:val="00B07FB2"/>
    <w:rsid w:val="00B10339"/>
    <w:rsid w:val="00B11289"/>
    <w:rsid w:val="00B11D00"/>
    <w:rsid w:val="00B1386B"/>
    <w:rsid w:val="00B1448B"/>
    <w:rsid w:val="00B1448C"/>
    <w:rsid w:val="00B14820"/>
    <w:rsid w:val="00B1633B"/>
    <w:rsid w:val="00B16D14"/>
    <w:rsid w:val="00B203DD"/>
    <w:rsid w:val="00B20E45"/>
    <w:rsid w:val="00B2169C"/>
    <w:rsid w:val="00B2176C"/>
    <w:rsid w:val="00B2204D"/>
    <w:rsid w:val="00B22852"/>
    <w:rsid w:val="00B23565"/>
    <w:rsid w:val="00B24274"/>
    <w:rsid w:val="00B2431D"/>
    <w:rsid w:val="00B245A9"/>
    <w:rsid w:val="00B2476A"/>
    <w:rsid w:val="00B263F2"/>
    <w:rsid w:val="00B30A36"/>
    <w:rsid w:val="00B31602"/>
    <w:rsid w:val="00B333F8"/>
    <w:rsid w:val="00B33985"/>
    <w:rsid w:val="00B3464F"/>
    <w:rsid w:val="00B34C60"/>
    <w:rsid w:val="00B35699"/>
    <w:rsid w:val="00B36275"/>
    <w:rsid w:val="00B36B81"/>
    <w:rsid w:val="00B374CB"/>
    <w:rsid w:val="00B4115C"/>
    <w:rsid w:val="00B41A5F"/>
    <w:rsid w:val="00B42305"/>
    <w:rsid w:val="00B4313F"/>
    <w:rsid w:val="00B44829"/>
    <w:rsid w:val="00B45CBC"/>
    <w:rsid w:val="00B461DA"/>
    <w:rsid w:val="00B467D0"/>
    <w:rsid w:val="00B47C84"/>
    <w:rsid w:val="00B500D3"/>
    <w:rsid w:val="00B50174"/>
    <w:rsid w:val="00B50E2A"/>
    <w:rsid w:val="00B51688"/>
    <w:rsid w:val="00B51B7E"/>
    <w:rsid w:val="00B52477"/>
    <w:rsid w:val="00B5273D"/>
    <w:rsid w:val="00B534BD"/>
    <w:rsid w:val="00B541C6"/>
    <w:rsid w:val="00B549E6"/>
    <w:rsid w:val="00B54B93"/>
    <w:rsid w:val="00B55182"/>
    <w:rsid w:val="00B55EB6"/>
    <w:rsid w:val="00B5688C"/>
    <w:rsid w:val="00B56E3C"/>
    <w:rsid w:val="00B57F0A"/>
    <w:rsid w:val="00B601BD"/>
    <w:rsid w:val="00B60678"/>
    <w:rsid w:val="00B607BE"/>
    <w:rsid w:val="00B60906"/>
    <w:rsid w:val="00B614F6"/>
    <w:rsid w:val="00B61C01"/>
    <w:rsid w:val="00B6200D"/>
    <w:rsid w:val="00B62196"/>
    <w:rsid w:val="00B64055"/>
    <w:rsid w:val="00B6432D"/>
    <w:rsid w:val="00B64EAD"/>
    <w:rsid w:val="00B65332"/>
    <w:rsid w:val="00B65BBB"/>
    <w:rsid w:val="00B6643B"/>
    <w:rsid w:val="00B665DA"/>
    <w:rsid w:val="00B66EC5"/>
    <w:rsid w:val="00B6772B"/>
    <w:rsid w:val="00B67981"/>
    <w:rsid w:val="00B67ECA"/>
    <w:rsid w:val="00B7115A"/>
    <w:rsid w:val="00B7116D"/>
    <w:rsid w:val="00B7122C"/>
    <w:rsid w:val="00B72152"/>
    <w:rsid w:val="00B72888"/>
    <w:rsid w:val="00B72D2F"/>
    <w:rsid w:val="00B72E16"/>
    <w:rsid w:val="00B72F9F"/>
    <w:rsid w:val="00B732B5"/>
    <w:rsid w:val="00B73378"/>
    <w:rsid w:val="00B74423"/>
    <w:rsid w:val="00B75A55"/>
    <w:rsid w:val="00B776D7"/>
    <w:rsid w:val="00B80F16"/>
    <w:rsid w:val="00B81CB3"/>
    <w:rsid w:val="00B824C7"/>
    <w:rsid w:val="00B82581"/>
    <w:rsid w:val="00B84F0E"/>
    <w:rsid w:val="00B85391"/>
    <w:rsid w:val="00B85C7F"/>
    <w:rsid w:val="00B85F82"/>
    <w:rsid w:val="00B877E5"/>
    <w:rsid w:val="00B87ECB"/>
    <w:rsid w:val="00B91207"/>
    <w:rsid w:val="00B9144D"/>
    <w:rsid w:val="00B914F9"/>
    <w:rsid w:val="00B91814"/>
    <w:rsid w:val="00B91BA7"/>
    <w:rsid w:val="00B91EA2"/>
    <w:rsid w:val="00B92A6F"/>
    <w:rsid w:val="00B92C86"/>
    <w:rsid w:val="00B930AE"/>
    <w:rsid w:val="00B934ED"/>
    <w:rsid w:val="00B936A9"/>
    <w:rsid w:val="00B94DC3"/>
    <w:rsid w:val="00B95D5A"/>
    <w:rsid w:val="00B96D34"/>
    <w:rsid w:val="00B974AE"/>
    <w:rsid w:val="00B974FF"/>
    <w:rsid w:val="00BA08C5"/>
    <w:rsid w:val="00BA0EF0"/>
    <w:rsid w:val="00BA105A"/>
    <w:rsid w:val="00BA13CC"/>
    <w:rsid w:val="00BA1994"/>
    <w:rsid w:val="00BA2293"/>
    <w:rsid w:val="00BA2AEE"/>
    <w:rsid w:val="00BA2B0A"/>
    <w:rsid w:val="00BA2F02"/>
    <w:rsid w:val="00BA3118"/>
    <w:rsid w:val="00BA39B0"/>
    <w:rsid w:val="00BA3F2E"/>
    <w:rsid w:val="00BA474D"/>
    <w:rsid w:val="00BA4EA1"/>
    <w:rsid w:val="00BA52B5"/>
    <w:rsid w:val="00BA5844"/>
    <w:rsid w:val="00BA587D"/>
    <w:rsid w:val="00BA5BF9"/>
    <w:rsid w:val="00BA6B52"/>
    <w:rsid w:val="00BB00EB"/>
    <w:rsid w:val="00BB1970"/>
    <w:rsid w:val="00BB1BB4"/>
    <w:rsid w:val="00BB2BBE"/>
    <w:rsid w:val="00BB3220"/>
    <w:rsid w:val="00BB36D9"/>
    <w:rsid w:val="00BB3761"/>
    <w:rsid w:val="00BB6645"/>
    <w:rsid w:val="00BB72D0"/>
    <w:rsid w:val="00BB7540"/>
    <w:rsid w:val="00BC01F2"/>
    <w:rsid w:val="00BC0EE0"/>
    <w:rsid w:val="00BC1628"/>
    <w:rsid w:val="00BC1DB6"/>
    <w:rsid w:val="00BC1FF0"/>
    <w:rsid w:val="00BC486D"/>
    <w:rsid w:val="00BC49DB"/>
    <w:rsid w:val="00BC58F2"/>
    <w:rsid w:val="00BC64F5"/>
    <w:rsid w:val="00BC712A"/>
    <w:rsid w:val="00BD00EE"/>
    <w:rsid w:val="00BD03D4"/>
    <w:rsid w:val="00BD0927"/>
    <w:rsid w:val="00BD189D"/>
    <w:rsid w:val="00BD1A54"/>
    <w:rsid w:val="00BD2EFA"/>
    <w:rsid w:val="00BD3092"/>
    <w:rsid w:val="00BD38BD"/>
    <w:rsid w:val="00BD3B58"/>
    <w:rsid w:val="00BD3C74"/>
    <w:rsid w:val="00BD3D4D"/>
    <w:rsid w:val="00BD40C2"/>
    <w:rsid w:val="00BD42B6"/>
    <w:rsid w:val="00BD566A"/>
    <w:rsid w:val="00BD5BDE"/>
    <w:rsid w:val="00BD6BF5"/>
    <w:rsid w:val="00BD705F"/>
    <w:rsid w:val="00BD7595"/>
    <w:rsid w:val="00BD7668"/>
    <w:rsid w:val="00BE01BC"/>
    <w:rsid w:val="00BE0561"/>
    <w:rsid w:val="00BE0BF7"/>
    <w:rsid w:val="00BE1A37"/>
    <w:rsid w:val="00BE1AD5"/>
    <w:rsid w:val="00BE2308"/>
    <w:rsid w:val="00BE2CDD"/>
    <w:rsid w:val="00BE397F"/>
    <w:rsid w:val="00BE5A90"/>
    <w:rsid w:val="00BE61AD"/>
    <w:rsid w:val="00BE6A1A"/>
    <w:rsid w:val="00BE70A1"/>
    <w:rsid w:val="00BE79CF"/>
    <w:rsid w:val="00BF0CC2"/>
    <w:rsid w:val="00BF1126"/>
    <w:rsid w:val="00BF1B41"/>
    <w:rsid w:val="00BF3FAF"/>
    <w:rsid w:val="00BF42BB"/>
    <w:rsid w:val="00BF508A"/>
    <w:rsid w:val="00BF5561"/>
    <w:rsid w:val="00BF62CA"/>
    <w:rsid w:val="00BF6BFC"/>
    <w:rsid w:val="00BF794E"/>
    <w:rsid w:val="00BF7A85"/>
    <w:rsid w:val="00C0095C"/>
    <w:rsid w:val="00C01DF7"/>
    <w:rsid w:val="00C02A95"/>
    <w:rsid w:val="00C02BCA"/>
    <w:rsid w:val="00C0338B"/>
    <w:rsid w:val="00C03BA5"/>
    <w:rsid w:val="00C03CA4"/>
    <w:rsid w:val="00C03F48"/>
    <w:rsid w:val="00C04F4D"/>
    <w:rsid w:val="00C05748"/>
    <w:rsid w:val="00C06C01"/>
    <w:rsid w:val="00C06FF3"/>
    <w:rsid w:val="00C07A60"/>
    <w:rsid w:val="00C07D86"/>
    <w:rsid w:val="00C100F6"/>
    <w:rsid w:val="00C10203"/>
    <w:rsid w:val="00C104B0"/>
    <w:rsid w:val="00C10663"/>
    <w:rsid w:val="00C11034"/>
    <w:rsid w:val="00C11146"/>
    <w:rsid w:val="00C11319"/>
    <w:rsid w:val="00C11371"/>
    <w:rsid w:val="00C11FE5"/>
    <w:rsid w:val="00C122C1"/>
    <w:rsid w:val="00C125A4"/>
    <w:rsid w:val="00C12916"/>
    <w:rsid w:val="00C1299E"/>
    <w:rsid w:val="00C137C1"/>
    <w:rsid w:val="00C13B1F"/>
    <w:rsid w:val="00C13EC4"/>
    <w:rsid w:val="00C14059"/>
    <w:rsid w:val="00C15EA8"/>
    <w:rsid w:val="00C16036"/>
    <w:rsid w:val="00C16740"/>
    <w:rsid w:val="00C16FF6"/>
    <w:rsid w:val="00C171CE"/>
    <w:rsid w:val="00C17512"/>
    <w:rsid w:val="00C17722"/>
    <w:rsid w:val="00C212ED"/>
    <w:rsid w:val="00C2164F"/>
    <w:rsid w:val="00C22720"/>
    <w:rsid w:val="00C22DAD"/>
    <w:rsid w:val="00C24F4B"/>
    <w:rsid w:val="00C26DF5"/>
    <w:rsid w:val="00C30012"/>
    <w:rsid w:val="00C30783"/>
    <w:rsid w:val="00C30DFE"/>
    <w:rsid w:val="00C31C0B"/>
    <w:rsid w:val="00C31FD6"/>
    <w:rsid w:val="00C32AA7"/>
    <w:rsid w:val="00C34725"/>
    <w:rsid w:val="00C34931"/>
    <w:rsid w:val="00C34C6B"/>
    <w:rsid w:val="00C34FB6"/>
    <w:rsid w:val="00C35C28"/>
    <w:rsid w:val="00C36330"/>
    <w:rsid w:val="00C36718"/>
    <w:rsid w:val="00C40CCD"/>
    <w:rsid w:val="00C41432"/>
    <w:rsid w:val="00C420BA"/>
    <w:rsid w:val="00C42111"/>
    <w:rsid w:val="00C42210"/>
    <w:rsid w:val="00C423F3"/>
    <w:rsid w:val="00C42B6D"/>
    <w:rsid w:val="00C42DEB"/>
    <w:rsid w:val="00C43163"/>
    <w:rsid w:val="00C43925"/>
    <w:rsid w:val="00C43CEE"/>
    <w:rsid w:val="00C45E99"/>
    <w:rsid w:val="00C46BAA"/>
    <w:rsid w:val="00C475B5"/>
    <w:rsid w:val="00C50CE2"/>
    <w:rsid w:val="00C51263"/>
    <w:rsid w:val="00C51386"/>
    <w:rsid w:val="00C525C8"/>
    <w:rsid w:val="00C52F15"/>
    <w:rsid w:val="00C52F4E"/>
    <w:rsid w:val="00C538CF"/>
    <w:rsid w:val="00C53F67"/>
    <w:rsid w:val="00C543C1"/>
    <w:rsid w:val="00C54487"/>
    <w:rsid w:val="00C54539"/>
    <w:rsid w:val="00C54BFC"/>
    <w:rsid w:val="00C54DFC"/>
    <w:rsid w:val="00C558A0"/>
    <w:rsid w:val="00C562EF"/>
    <w:rsid w:val="00C5788C"/>
    <w:rsid w:val="00C603C4"/>
    <w:rsid w:val="00C606B3"/>
    <w:rsid w:val="00C60958"/>
    <w:rsid w:val="00C60C87"/>
    <w:rsid w:val="00C60D14"/>
    <w:rsid w:val="00C60EE8"/>
    <w:rsid w:val="00C62835"/>
    <w:rsid w:val="00C62AB1"/>
    <w:rsid w:val="00C62B25"/>
    <w:rsid w:val="00C637C4"/>
    <w:rsid w:val="00C63889"/>
    <w:rsid w:val="00C64170"/>
    <w:rsid w:val="00C64985"/>
    <w:rsid w:val="00C66323"/>
    <w:rsid w:val="00C6750E"/>
    <w:rsid w:val="00C67E18"/>
    <w:rsid w:val="00C703E4"/>
    <w:rsid w:val="00C713B3"/>
    <w:rsid w:val="00C72C17"/>
    <w:rsid w:val="00C74945"/>
    <w:rsid w:val="00C74BAF"/>
    <w:rsid w:val="00C756F4"/>
    <w:rsid w:val="00C7644B"/>
    <w:rsid w:val="00C76EE1"/>
    <w:rsid w:val="00C7700A"/>
    <w:rsid w:val="00C77AFD"/>
    <w:rsid w:val="00C8013B"/>
    <w:rsid w:val="00C80D2D"/>
    <w:rsid w:val="00C81442"/>
    <w:rsid w:val="00C817CD"/>
    <w:rsid w:val="00C831BA"/>
    <w:rsid w:val="00C838EC"/>
    <w:rsid w:val="00C83C66"/>
    <w:rsid w:val="00C844B2"/>
    <w:rsid w:val="00C848E4"/>
    <w:rsid w:val="00C851CA"/>
    <w:rsid w:val="00C856CD"/>
    <w:rsid w:val="00C85C3F"/>
    <w:rsid w:val="00C86516"/>
    <w:rsid w:val="00C86DCD"/>
    <w:rsid w:val="00C877C6"/>
    <w:rsid w:val="00C926DF"/>
    <w:rsid w:val="00C94264"/>
    <w:rsid w:val="00C95458"/>
    <w:rsid w:val="00C95DEC"/>
    <w:rsid w:val="00C95EFD"/>
    <w:rsid w:val="00C964F9"/>
    <w:rsid w:val="00C96B89"/>
    <w:rsid w:val="00C97071"/>
    <w:rsid w:val="00C9710A"/>
    <w:rsid w:val="00C97E5B"/>
    <w:rsid w:val="00CA066A"/>
    <w:rsid w:val="00CA1842"/>
    <w:rsid w:val="00CA27CC"/>
    <w:rsid w:val="00CA2C43"/>
    <w:rsid w:val="00CA2C69"/>
    <w:rsid w:val="00CA2E46"/>
    <w:rsid w:val="00CA304C"/>
    <w:rsid w:val="00CA3E78"/>
    <w:rsid w:val="00CA47A1"/>
    <w:rsid w:val="00CA481B"/>
    <w:rsid w:val="00CA6202"/>
    <w:rsid w:val="00CA6FAF"/>
    <w:rsid w:val="00CA7D53"/>
    <w:rsid w:val="00CB02FF"/>
    <w:rsid w:val="00CB08D5"/>
    <w:rsid w:val="00CB114B"/>
    <w:rsid w:val="00CB1325"/>
    <w:rsid w:val="00CB1B29"/>
    <w:rsid w:val="00CB217A"/>
    <w:rsid w:val="00CB4298"/>
    <w:rsid w:val="00CB4CCA"/>
    <w:rsid w:val="00CB5076"/>
    <w:rsid w:val="00CB6A1C"/>
    <w:rsid w:val="00CB6D2B"/>
    <w:rsid w:val="00CB7454"/>
    <w:rsid w:val="00CB76D3"/>
    <w:rsid w:val="00CB7CB8"/>
    <w:rsid w:val="00CC025E"/>
    <w:rsid w:val="00CC0489"/>
    <w:rsid w:val="00CC1178"/>
    <w:rsid w:val="00CC1A93"/>
    <w:rsid w:val="00CC1AA3"/>
    <w:rsid w:val="00CC1CCC"/>
    <w:rsid w:val="00CC257A"/>
    <w:rsid w:val="00CC2C21"/>
    <w:rsid w:val="00CC3354"/>
    <w:rsid w:val="00CC3AC9"/>
    <w:rsid w:val="00CC50A5"/>
    <w:rsid w:val="00CC6A85"/>
    <w:rsid w:val="00CC6F95"/>
    <w:rsid w:val="00CC70C6"/>
    <w:rsid w:val="00CC775D"/>
    <w:rsid w:val="00CC7D82"/>
    <w:rsid w:val="00CD0E80"/>
    <w:rsid w:val="00CD18CC"/>
    <w:rsid w:val="00CD2E15"/>
    <w:rsid w:val="00CD3D15"/>
    <w:rsid w:val="00CD45B0"/>
    <w:rsid w:val="00CD461E"/>
    <w:rsid w:val="00CD588B"/>
    <w:rsid w:val="00CD5EDD"/>
    <w:rsid w:val="00CD689A"/>
    <w:rsid w:val="00CD78E2"/>
    <w:rsid w:val="00CE013F"/>
    <w:rsid w:val="00CE04D6"/>
    <w:rsid w:val="00CE0D37"/>
    <w:rsid w:val="00CE2582"/>
    <w:rsid w:val="00CE3B40"/>
    <w:rsid w:val="00CE3E24"/>
    <w:rsid w:val="00CE4015"/>
    <w:rsid w:val="00CE526C"/>
    <w:rsid w:val="00CE70BB"/>
    <w:rsid w:val="00CE7392"/>
    <w:rsid w:val="00CF01AD"/>
    <w:rsid w:val="00CF0441"/>
    <w:rsid w:val="00CF0475"/>
    <w:rsid w:val="00CF051C"/>
    <w:rsid w:val="00CF0651"/>
    <w:rsid w:val="00CF105C"/>
    <w:rsid w:val="00CF19F5"/>
    <w:rsid w:val="00CF2483"/>
    <w:rsid w:val="00CF286E"/>
    <w:rsid w:val="00CF2DF7"/>
    <w:rsid w:val="00CF2EEE"/>
    <w:rsid w:val="00CF38F3"/>
    <w:rsid w:val="00CF522B"/>
    <w:rsid w:val="00CF52A6"/>
    <w:rsid w:val="00CF575C"/>
    <w:rsid w:val="00CF5873"/>
    <w:rsid w:val="00CF58C2"/>
    <w:rsid w:val="00CF5CA3"/>
    <w:rsid w:val="00CF60C9"/>
    <w:rsid w:val="00CF6506"/>
    <w:rsid w:val="00CF6641"/>
    <w:rsid w:val="00CF6A0D"/>
    <w:rsid w:val="00CF72C5"/>
    <w:rsid w:val="00CF7B6D"/>
    <w:rsid w:val="00CF7D57"/>
    <w:rsid w:val="00D006F9"/>
    <w:rsid w:val="00D00A85"/>
    <w:rsid w:val="00D029BB"/>
    <w:rsid w:val="00D02CA4"/>
    <w:rsid w:val="00D03133"/>
    <w:rsid w:val="00D0493A"/>
    <w:rsid w:val="00D04C9D"/>
    <w:rsid w:val="00D0506B"/>
    <w:rsid w:val="00D05595"/>
    <w:rsid w:val="00D06F2D"/>
    <w:rsid w:val="00D07A72"/>
    <w:rsid w:val="00D101E2"/>
    <w:rsid w:val="00D105FC"/>
    <w:rsid w:val="00D10A90"/>
    <w:rsid w:val="00D11089"/>
    <w:rsid w:val="00D111BC"/>
    <w:rsid w:val="00D1270E"/>
    <w:rsid w:val="00D12F13"/>
    <w:rsid w:val="00D130C6"/>
    <w:rsid w:val="00D138D1"/>
    <w:rsid w:val="00D14065"/>
    <w:rsid w:val="00D14A2E"/>
    <w:rsid w:val="00D15D1C"/>
    <w:rsid w:val="00D16A75"/>
    <w:rsid w:val="00D16F7C"/>
    <w:rsid w:val="00D17700"/>
    <w:rsid w:val="00D17FC0"/>
    <w:rsid w:val="00D21C1B"/>
    <w:rsid w:val="00D22B73"/>
    <w:rsid w:val="00D22D9C"/>
    <w:rsid w:val="00D235DA"/>
    <w:rsid w:val="00D244BA"/>
    <w:rsid w:val="00D25E62"/>
    <w:rsid w:val="00D262F2"/>
    <w:rsid w:val="00D26942"/>
    <w:rsid w:val="00D269C7"/>
    <w:rsid w:val="00D26E28"/>
    <w:rsid w:val="00D27FDB"/>
    <w:rsid w:val="00D31591"/>
    <w:rsid w:val="00D31784"/>
    <w:rsid w:val="00D327AD"/>
    <w:rsid w:val="00D32BC3"/>
    <w:rsid w:val="00D33656"/>
    <w:rsid w:val="00D341E9"/>
    <w:rsid w:val="00D34318"/>
    <w:rsid w:val="00D356CF"/>
    <w:rsid w:val="00D35E5E"/>
    <w:rsid w:val="00D36517"/>
    <w:rsid w:val="00D3653D"/>
    <w:rsid w:val="00D3688B"/>
    <w:rsid w:val="00D36C5D"/>
    <w:rsid w:val="00D36DA6"/>
    <w:rsid w:val="00D37764"/>
    <w:rsid w:val="00D379F8"/>
    <w:rsid w:val="00D37E1A"/>
    <w:rsid w:val="00D40646"/>
    <w:rsid w:val="00D410D1"/>
    <w:rsid w:val="00D41C4F"/>
    <w:rsid w:val="00D42A61"/>
    <w:rsid w:val="00D42D98"/>
    <w:rsid w:val="00D43F67"/>
    <w:rsid w:val="00D44450"/>
    <w:rsid w:val="00D444CA"/>
    <w:rsid w:val="00D44D62"/>
    <w:rsid w:val="00D44EE3"/>
    <w:rsid w:val="00D4556A"/>
    <w:rsid w:val="00D458B1"/>
    <w:rsid w:val="00D459D3"/>
    <w:rsid w:val="00D45A28"/>
    <w:rsid w:val="00D4619D"/>
    <w:rsid w:val="00D477AA"/>
    <w:rsid w:val="00D47AF1"/>
    <w:rsid w:val="00D507E6"/>
    <w:rsid w:val="00D50B75"/>
    <w:rsid w:val="00D52853"/>
    <w:rsid w:val="00D549C7"/>
    <w:rsid w:val="00D55438"/>
    <w:rsid w:val="00D55B38"/>
    <w:rsid w:val="00D5610A"/>
    <w:rsid w:val="00D56281"/>
    <w:rsid w:val="00D56510"/>
    <w:rsid w:val="00D56602"/>
    <w:rsid w:val="00D571BF"/>
    <w:rsid w:val="00D57664"/>
    <w:rsid w:val="00D6003D"/>
    <w:rsid w:val="00D6187A"/>
    <w:rsid w:val="00D61F96"/>
    <w:rsid w:val="00D622F0"/>
    <w:rsid w:val="00D626C6"/>
    <w:rsid w:val="00D635A1"/>
    <w:rsid w:val="00D6384A"/>
    <w:rsid w:val="00D63BBC"/>
    <w:rsid w:val="00D642A1"/>
    <w:rsid w:val="00D646F7"/>
    <w:rsid w:val="00D6491A"/>
    <w:rsid w:val="00D65375"/>
    <w:rsid w:val="00D665B6"/>
    <w:rsid w:val="00D66872"/>
    <w:rsid w:val="00D66BD9"/>
    <w:rsid w:val="00D67A66"/>
    <w:rsid w:val="00D70374"/>
    <w:rsid w:val="00D7078D"/>
    <w:rsid w:val="00D70EB5"/>
    <w:rsid w:val="00D71529"/>
    <w:rsid w:val="00D71BD2"/>
    <w:rsid w:val="00D71EAF"/>
    <w:rsid w:val="00D723E0"/>
    <w:rsid w:val="00D7294C"/>
    <w:rsid w:val="00D72BFE"/>
    <w:rsid w:val="00D740E5"/>
    <w:rsid w:val="00D743FC"/>
    <w:rsid w:val="00D748E2"/>
    <w:rsid w:val="00D7504B"/>
    <w:rsid w:val="00D75161"/>
    <w:rsid w:val="00D755CF"/>
    <w:rsid w:val="00D75BC3"/>
    <w:rsid w:val="00D76542"/>
    <w:rsid w:val="00D80CD2"/>
    <w:rsid w:val="00D80F64"/>
    <w:rsid w:val="00D823B2"/>
    <w:rsid w:val="00D825C7"/>
    <w:rsid w:val="00D82ED5"/>
    <w:rsid w:val="00D82F66"/>
    <w:rsid w:val="00D83A21"/>
    <w:rsid w:val="00D84E30"/>
    <w:rsid w:val="00D84F93"/>
    <w:rsid w:val="00D851EC"/>
    <w:rsid w:val="00D85318"/>
    <w:rsid w:val="00D85B04"/>
    <w:rsid w:val="00D87304"/>
    <w:rsid w:val="00D87D20"/>
    <w:rsid w:val="00D9027F"/>
    <w:rsid w:val="00D90D10"/>
    <w:rsid w:val="00D9118D"/>
    <w:rsid w:val="00D91725"/>
    <w:rsid w:val="00D91C2A"/>
    <w:rsid w:val="00D924D5"/>
    <w:rsid w:val="00D92C23"/>
    <w:rsid w:val="00D9317F"/>
    <w:rsid w:val="00D9395F"/>
    <w:rsid w:val="00D947E6"/>
    <w:rsid w:val="00D955F7"/>
    <w:rsid w:val="00D96204"/>
    <w:rsid w:val="00D96AC9"/>
    <w:rsid w:val="00D96AD3"/>
    <w:rsid w:val="00DA1312"/>
    <w:rsid w:val="00DA18D9"/>
    <w:rsid w:val="00DA1BA7"/>
    <w:rsid w:val="00DA282E"/>
    <w:rsid w:val="00DA2CBD"/>
    <w:rsid w:val="00DA4330"/>
    <w:rsid w:val="00DA4806"/>
    <w:rsid w:val="00DA49BF"/>
    <w:rsid w:val="00DA4AD0"/>
    <w:rsid w:val="00DA5318"/>
    <w:rsid w:val="00DA5D12"/>
    <w:rsid w:val="00DA5E06"/>
    <w:rsid w:val="00DA5FEA"/>
    <w:rsid w:val="00DA7555"/>
    <w:rsid w:val="00DA789B"/>
    <w:rsid w:val="00DA7E04"/>
    <w:rsid w:val="00DB02CE"/>
    <w:rsid w:val="00DB089B"/>
    <w:rsid w:val="00DB121E"/>
    <w:rsid w:val="00DB1837"/>
    <w:rsid w:val="00DB1C34"/>
    <w:rsid w:val="00DB2A0B"/>
    <w:rsid w:val="00DB378A"/>
    <w:rsid w:val="00DB4263"/>
    <w:rsid w:val="00DB44C0"/>
    <w:rsid w:val="00DB44DC"/>
    <w:rsid w:val="00DB4D23"/>
    <w:rsid w:val="00DB65D7"/>
    <w:rsid w:val="00DB665E"/>
    <w:rsid w:val="00DB6C26"/>
    <w:rsid w:val="00DB7F11"/>
    <w:rsid w:val="00DB7F44"/>
    <w:rsid w:val="00DC0193"/>
    <w:rsid w:val="00DC080C"/>
    <w:rsid w:val="00DC0E5A"/>
    <w:rsid w:val="00DC1032"/>
    <w:rsid w:val="00DC1087"/>
    <w:rsid w:val="00DC1D24"/>
    <w:rsid w:val="00DC221C"/>
    <w:rsid w:val="00DC22C1"/>
    <w:rsid w:val="00DC2778"/>
    <w:rsid w:val="00DC27EB"/>
    <w:rsid w:val="00DC2D0B"/>
    <w:rsid w:val="00DC3221"/>
    <w:rsid w:val="00DC4B1E"/>
    <w:rsid w:val="00DC537A"/>
    <w:rsid w:val="00DC5403"/>
    <w:rsid w:val="00DC5955"/>
    <w:rsid w:val="00DC65D8"/>
    <w:rsid w:val="00DC71D4"/>
    <w:rsid w:val="00DD005C"/>
    <w:rsid w:val="00DD1DD6"/>
    <w:rsid w:val="00DD23C8"/>
    <w:rsid w:val="00DD2449"/>
    <w:rsid w:val="00DD289E"/>
    <w:rsid w:val="00DD40D0"/>
    <w:rsid w:val="00DD430A"/>
    <w:rsid w:val="00DD5A2D"/>
    <w:rsid w:val="00DD5D3F"/>
    <w:rsid w:val="00DD63D0"/>
    <w:rsid w:val="00DD6795"/>
    <w:rsid w:val="00DD6ADA"/>
    <w:rsid w:val="00DD6C0F"/>
    <w:rsid w:val="00DD7761"/>
    <w:rsid w:val="00DD7D33"/>
    <w:rsid w:val="00DD7F41"/>
    <w:rsid w:val="00DE016C"/>
    <w:rsid w:val="00DE0DBF"/>
    <w:rsid w:val="00DE1384"/>
    <w:rsid w:val="00DE160F"/>
    <w:rsid w:val="00DE16E1"/>
    <w:rsid w:val="00DE1B82"/>
    <w:rsid w:val="00DE1E6C"/>
    <w:rsid w:val="00DE2A38"/>
    <w:rsid w:val="00DE2A7C"/>
    <w:rsid w:val="00DE2D7E"/>
    <w:rsid w:val="00DE34CF"/>
    <w:rsid w:val="00DE4201"/>
    <w:rsid w:val="00DE4860"/>
    <w:rsid w:val="00DE4F95"/>
    <w:rsid w:val="00DE73EF"/>
    <w:rsid w:val="00DF0CD8"/>
    <w:rsid w:val="00DF326A"/>
    <w:rsid w:val="00DF3625"/>
    <w:rsid w:val="00DF3BDC"/>
    <w:rsid w:val="00DF5567"/>
    <w:rsid w:val="00DF56A2"/>
    <w:rsid w:val="00DF61A9"/>
    <w:rsid w:val="00DF661F"/>
    <w:rsid w:val="00DF6E70"/>
    <w:rsid w:val="00DF7461"/>
    <w:rsid w:val="00DF7AF9"/>
    <w:rsid w:val="00E00441"/>
    <w:rsid w:val="00E0136C"/>
    <w:rsid w:val="00E0239C"/>
    <w:rsid w:val="00E02BD1"/>
    <w:rsid w:val="00E02D41"/>
    <w:rsid w:val="00E03566"/>
    <w:rsid w:val="00E03658"/>
    <w:rsid w:val="00E03FA4"/>
    <w:rsid w:val="00E043E6"/>
    <w:rsid w:val="00E04A4B"/>
    <w:rsid w:val="00E0552B"/>
    <w:rsid w:val="00E0554D"/>
    <w:rsid w:val="00E06B44"/>
    <w:rsid w:val="00E076BF"/>
    <w:rsid w:val="00E079DD"/>
    <w:rsid w:val="00E111C5"/>
    <w:rsid w:val="00E122BB"/>
    <w:rsid w:val="00E12B9F"/>
    <w:rsid w:val="00E12F54"/>
    <w:rsid w:val="00E145EE"/>
    <w:rsid w:val="00E14D93"/>
    <w:rsid w:val="00E15C72"/>
    <w:rsid w:val="00E1618D"/>
    <w:rsid w:val="00E16510"/>
    <w:rsid w:val="00E16B0C"/>
    <w:rsid w:val="00E170DF"/>
    <w:rsid w:val="00E17618"/>
    <w:rsid w:val="00E20031"/>
    <w:rsid w:val="00E20057"/>
    <w:rsid w:val="00E2044D"/>
    <w:rsid w:val="00E213DA"/>
    <w:rsid w:val="00E21641"/>
    <w:rsid w:val="00E21EAA"/>
    <w:rsid w:val="00E232C6"/>
    <w:rsid w:val="00E23660"/>
    <w:rsid w:val="00E244D3"/>
    <w:rsid w:val="00E24F71"/>
    <w:rsid w:val="00E251D0"/>
    <w:rsid w:val="00E25360"/>
    <w:rsid w:val="00E25ACA"/>
    <w:rsid w:val="00E2600D"/>
    <w:rsid w:val="00E26E1F"/>
    <w:rsid w:val="00E26EB3"/>
    <w:rsid w:val="00E27258"/>
    <w:rsid w:val="00E27B00"/>
    <w:rsid w:val="00E27E6A"/>
    <w:rsid w:val="00E30341"/>
    <w:rsid w:val="00E306C6"/>
    <w:rsid w:val="00E31C5C"/>
    <w:rsid w:val="00E32174"/>
    <w:rsid w:val="00E32976"/>
    <w:rsid w:val="00E32AA3"/>
    <w:rsid w:val="00E352A5"/>
    <w:rsid w:val="00E35768"/>
    <w:rsid w:val="00E3772A"/>
    <w:rsid w:val="00E40885"/>
    <w:rsid w:val="00E40D2A"/>
    <w:rsid w:val="00E4176D"/>
    <w:rsid w:val="00E417EF"/>
    <w:rsid w:val="00E42979"/>
    <w:rsid w:val="00E43057"/>
    <w:rsid w:val="00E45E99"/>
    <w:rsid w:val="00E45F94"/>
    <w:rsid w:val="00E47B82"/>
    <w:rsid w:val="00E5078B"/>
    <w:rsid w:val="00E512C6"/>
    <w:rsid w:val="00E517C3"/>
    <w:rsid w:val="00E51B96"/>
    <w:rsid w:val="00E52D1C"/>
    <w:rsid w:val="00E53487"/>
    <w:rsid w:val="00E53EA7"/>
    <w:rsid w:val="00E547B8"/>
    <w:rsid w:val="00E54800"/>
    <w:rsid w:val="00E54C22"/>
    <w:rsid w:val="00E55192"/>
    <w:rsid w:val="00E556E2"/>
    <w:rsid w:val="00E56B05"/>
    <w:rsid w:val="00E57676"/>
    <w:rsid w:val="00E57988"/>
    <w:rsid w:val="00E57D8D"/>
    <w:rsid w:val="00E6137D"/>
    <w:rsid w:val="00E618BB"/>
    <w:rsid w:val="00E6440A"/>
    <w:rsid w:val="00E645CE"/>
    <w:rsid w:val="00E64A68"/>
    <w:rsid w:val="00E64BBA"/>
    <w:rsid w:val="00E66B7E"/>
    <w:rsid w:val="00E67C5A"/>
    <w:rsid w:val="00E70001"/>
    <w:rsid w:val="00E71BE1"/>
    <w:rsid w:val="00E72035"/>
    <w:rsid w:val="00E72B16"/>
    <w:rsid w:val="00E734E3"/>
    <w:rsid w:val="00E74054"/>
    <w:rsid w:val="00E74C55"/>
    <w:rsid w:val="00E74D9F"/>
    <w:rsid w:val="00E76228"/>
    <w:rsid w:val="00E764D7"/>
    <w:rsid w:val="00E76CA7"/>
    <w:rsid w:val="00E774FF"/>
    <w:rsid w:val="00E77BF3"/>
    <w:rsid w:val="00E80F1C"/>
    <w:rsid w:val="00E812A8"/>
    <w:rsid w:val="00E821C1"/>
    <w:rsid w:val="00E82F67"/>
    <w:rsid w:val="00E83526"/>
    <w:rsid w:val="00E83CA7"/>
    <w:rsid w:val="00E84112"/>
    <w:rsid w:val="00E843B2"/>
    <w:rsid w:val="00E8542D"/>
    <w:rsid w:val="00E857DB"/>
    <w:rsid w:val="00E86C52"/>
    <w:rsid w:val="00E87B8F"/>
    <w:rsid w:val="00E87BCB"/>
    <w:rsid w:val="00E90192"/>
    <w:rsid w:val="00E90882"/>
    <w:rsid w:val="00E912DD"/>
    <w:rsid w:val="00E914FA"/>
    <w:rsid w:val="00E91574"/>
    <w:rsid w:val="00E92DDF"/>
    <w:rsid w:val="00E9547E"/>
    <w:rsid w:val="00E961D0"/>
    <w:rsid w:val="00E96406"/>
    <w:rsid w:val="00E96BCC"/>
    <w:rsid w:val="00E96C2D"/>
    <w:rsid w:val="00E96C9C"/>
    <w:rsid w:val="00E97091"/>
    <w:rsid w:val="00E978C8"/>
    <w:rsid w:val="00E97AFA"/>
    <w:rsid w:val="00E97E3A"/>
    <w:rsid w:val="00EA003D"/>
    <w:rsid w:val="00EA03F3"/>
    <w:rsid w:val="00EA1F3F"/>
    <w:rsid w:val="00EA2641"/>
    <w:rsid w:val="00EA28A5"/>
    <w:rsid w:val="00EA29AA"/>
    <w:rsid w:val="00EA3098"/>
    <w:rsid w:val="00EA3288"/>
    <w:rsid w:val="00EA35A3"/>
    <w:rsid w:val="00EA362E"/>
    <w:rsid w:val="00EA3BE7"/>
    <w:rsid w:val="00EA49FC"/>
    <w:rsid w:val="00EA4A6E"/>
    <w:rsid w:val="00EA51F3"/>
    <w:rsid w:val="00EA57D1"/>
    <w:rsid w:val="00EA5973"/>
    <w:rsid w:val="00EA5D08"/>
    <w:rsid w:val="00EA5FA6"/>
    <w:rsid w:val="00EA6FDB"/>
    <w:rsid w:val="00EA76CE"/>
    <w:rsid w:val="00EA7F56"/>
    <w:rsid w:val="00EA7F9A"/>
    <w:rsid w:val="00EB025C"/>
    <w:rsid w:val="00EB11A7"/>
    <w:rsid w:val="00EB1399"/>
    <w:rsid w:val="00EB1511"/>
    <w:rsid w:val="00EB23A7"/>
    <w:rsid w:val="00EB24C8"/>
    <w:rsid w:val="00EB3752"/>
    <w:rsid w:val="00EB3B5A"/>
    <w:rsid w:val="00EB404A"/>
    <w:rsid w:val="00EB51C5"/>
    <w:rsid w:val="00EB541A"/>
    <w:rsid w:val="00EB5F8B"/>
    <w:rsid w:val="00EB6605"/>
    <w:rsid w:val="00EB701C"/>
    <w:rsid w:val="00EB7FA9"/>
    <w:rsid w:val="00EC05A2"/>
    <w:rsid w:val="00EC0705"/>
    <w:rsid w:val="00EC0CB8"/>
    <w:rsid w:val="00EC0E56"/>
    <w:rsid w:val="00EC0F57"/>
    <w:rsid w:val="00EC1849"/>
    <w:rsid w:val="00EC31DD"/>
    <w:rsid w:val="00EC3A12"/>
    <w:rsid w:val="00EC3C8E"/>
    <w:rsid w:val="00EC4488"/>
    <w:rsid w:val="00EC585B"/>
    <w:rsid w:val="00EC5D32"/>
    <w:rsid w:val="00EC72D8"/>
    <w:rsid w:val="00EC7442"/>
    <w:rsid w:val="00EC75DD"/>
    <w:rsid w:val="00ED00BF"/>
    <w:rsid w:val="00ED091E"/>
    <w:rsid w:val="00ED0BB1"/>
    <w:rsid w:val="00ED1030"/>
    <w:rsid w:val="00ED2886"/>
    <w:rsid w:val="00ED3686"/>
    <w:rsid w:val="00ED4637"/>
    <w:rsid w:val="00ED4D7A"/>
    <w:rsid w:val="00ED526A"/>
    <w:rsid w:val="00ED5307"/>
    <w:rsid w:val="00ED5378"/>
    <w:rsid w:val="00ED5740"/>
    <w:rsid w:val="00ED5E1F"/>
    <w:rsid w:val="00ED6078"/>
    <w:rsid w:val="00ED6968"/>
    <w:rsid w:val="00ED6A66"/>
    <w:rsid w:val="00ED6EB2"/>
    <w:rsid w:val="00ED7BAB"/>
    <w:rsid w:val="00EE0B84"/>
    <w:rsid w:val="00EE0C53"/>
    <w:rsid w:val="00EE12FD"/>
    <w:rsid w:val="00EE3B5C"/>
    <w:rsid w:val="00EE3CD5"/>
    <w:rsid w:val="00EE466B"/>
    <w:rsid w:val="00EE4952"/>
    <w:rsid w:val="00EE5067"/>
    <w:rsid w:val="00EE52C8"/>
    <w:rsid w:val="00EE53C0"/>
    <w:rsid w:val="00EE570B"/>
    <w:rsid w:val="00EE7EE3"/>
    <w:rsid w:val="00EF00F2"/>
    <w:rsid w:val="00EF0AA2"/>
    <w:rsid w:val="00EF132D"/>
    <w:rsid w:val="00EF1B2F"/>
    <w:rsid w:val="00EF2964"/>
    <w:rsid w:val="00EF29BF"/>
    <w:rsid w:val="00EF33C4"/>
    <w:rsid w:val="00EF3790"/>
    <w:rsid w:val="00EF3A68"/>
    <w:rsid w:val="00EF472B"/>
    <w:rsid w:val="00EF473D"/>
    <w:rsid w:val="00EF4A10"/>
    <w:rsid w:val="00EF59E4"/>
    <w:rsid w:val="00EF6AE1"/>
    <w:rsid w:val="00EF7DF9"/>
    <w:rsid w:val="00F00B12"/>
    <w:rsid w:val="00F00C9C"/>
    <w:rsid w:val="00F0109C"/>
    <w:rsid w:val="00F01404"/>
    <w:rsid w:val="00F02CCE"/>
    <w:rsid w:val="00F0393F"/>
    <w:rsid w:val="00F03D09"/>
    <w:rsid w:val="00F05D72"/>
    <w:rsid w:val="00F06798"/>
    <w:rsid w:val="00F06A02"/>
    <w:rsid w:val="00F07695"/>
    <w:rsid w:val="00F07FBA"/>
    <w:rsid w:val="00F10366"/>
    <w:rsid w:val="00F10C4D"/>
    <w:rsid w:val="00F10E8D"/>
    <w:rsid w:val="00F113C1"/>
    <w:rsid w:val="00F11ABF"/>
    <w:rsid w:val="00F11DC4"/>
    <w:rsid w:val="00F123B3"/>
    <w:rsid w:val="00F1265A"/>
    <w:rsid w:val="00F12CE4"/>
    <w:rsid w:val="00F12D1D"/>
    <w:rsid w:val="00F13045"/>
    <w:rsid w:val="00F1409E"/>
    <w:rsid w:val="00F14B7C"/>
    <w:rsid w:val="00F1542A"/>
    <w:rsid w:val="00F15942"/>
    <w:rsid w:val="00F163E9"/>
    <w:rsid w:val="00F16495"/>
    <w:rsid w:val="00F170A9"/>
    <w:rsid w:val="00F170D3"/>
    <w:rsid w:val="00F20524"/>
    <w:rsid w:val="00F20B6B"/>
    <w:rsid w:val="00F21658"/>
    <w:rsid w:val="00F221DB"/>
    <w:rsid w:val="00F257B2"/>
    <w:rsid w:val="00F25BD2"/>
    <w:rsid w:val="00F2623C"/>
    <w:rsid w:val="00F268AC"/>
    <w:rsid w:val="00F26BB4"/>
    <w:rsid w:val="00F26EC6"/>
    <w:rsid w:val="00F27763"/>
    <w:rsid w:val="00F27AB5"/>
    <w:rsid w:val="00F27B28"/>
    <w:rsid w:val="00F27D2E"/>
    <w:rsid w:val="00F30255"/>
    <w:rsid w:val="00F30565"/>
    <w:rsid w:val="00F30EB6"/>
    <w:rsid w:val="00F3208B"/>
    <w:rsid w:val="00F32A26"/>
    <w:rsid w:val="00F32F04"/>
    <w:rsid w:val="00F347C2"/>
    <w:rsid w:val="00F350D7"/>
    <w:rsid w:val="00F3568D"/>
    <w:rsid w:val="00F36338"/>
    <w:rsid w:val="00F36732"/>
    <w:rsid w:val="00F36D5D"/>
    <w:rsid w:val="00F37709"/>
    <w:rsid w:val="00F37B26"/>
    <w:rsid w:val="00F403EF"/>
    <w:rsid w:val="00F40476"/>
    <w:rsid w:val="00F41BB1"/>
    <w:rsid w:val="00F41FF6"/>
    <w:rsid w:val="00F422C1"/>
    <w:rsid w:val="00F42AD9"/>
    <w:rsid w:val="00F42DE6"/>
    <w:rsid w:val="00F44257"/>
    <w:rsid w:val="00F447F3"/>
    <w:rsid w:val="00F44C40"/>
    <w:rsid w:val="00F456FC"/>
    <w:rsid w:val="00F46321"/>
    <w:rsid w:val="00F4683A"/>
    <w:rsid w:val="00F46879"/>
    <w:rsid w:val="00F47373"/>
    <w:rsid w:val="00F47AA5"/>
    <w:rsid w:val="00F50A7A"/>
    <w:rsid w:val="00F52A9D"/>
    <w:rsid w:val="00F52EA9"/>
    <w:rsid w:val="00F53258"/>
    <w:rsid w:val="00F56372"/>
    <w:rsid w:val="00F56376"/>
    <w:rsid w:val="00F570D3"/>
    <w:rsid w:val="00F57B2C"/>
    <w:rsid w:val="00F60059"/>
    <w:rsid w:val="00F60374"/>
    <w:rsid w:val="00F603D4"/>
    <w:rsid w:val="00F60C46"/>
    <w:rsid w:val="00F60E3E"/>
    <w:rsid w:val="00F61150"/>
    <w:rsid w:val="00F6117D"/>
    <w:rsid w:val="00F631F8"/>
    <w:rsid w:val="00F634C5"/>
    <w:rsid w:val="00F63FF0"/>
    <w:rsid w:val="00F642CC"/>
    <w:rsid w:val="00F64990"/>
    <w:rsid w:val="00F66899"/>
    <w:rsid w:val="00F6694B"/>
    <w:rsid w:val="00F66DE7"/>
    <w:rsid w:val="00F67D58"/>
    <w:rsid w:val="00F7010A"/>
    <w:rsid w:val="00F703E5"/>
    <w:rsid w:val="00F72358"/>
    <w:rsid w:val="00F7238E"/>
    <w:rsid w:val="00F7282E"/>
    <w:rsid w:val="00F73A2A"/>
    <w:rsid w:val="00F73C21"/>
    <w:rsid w:val="00F7432A"/>
    <w:rsid w:val="00F74836"/>
    <w:rsid w:val="00F768A9"/>
    <w:rsid w:val="00F77A54"/>
    <w:rsid w:val="00F80907"/>
    <w:rsid w:val="00F80FBA"/>
    <w:rsid w:val="00F81C52"/>
    <w:rsid w:val="00F820D7"/>
    <w:rsid w:val="00F8331F"/>
    <w:rsid w:val="00F83972"/>
    <w:rsid w:val="00F83B1B"/>
    <w:rsid w:val="00F8407E"/>
    <w:rsid w:val="00F8453D"/>
    <w:rsid w:val="00F85472"/>
    <w:rsid w:val="00F8572D"/>
    <w:rsid w:val="00F85DD7"/>
    <w:rsid w:val="00F86017"/>
    <w:rsid w:val="00F87327"/>
    <w:rsid w:val="00F9055D"/>
    <w:rsid w:val="00F90EF9"/>
    <w:rsid w:val="00F92576"/>
    <w:rsid w:val="00F92873"/>
    <w:rsid w:val="00F93DDB"/>
    <w:rsid w:val="00F950FE"/>
    <w:rsid w:val="00F955C4"/>
    <w:rsid w:val="00F9668A"/>
    <w:rsid w:val="00F96914"/>
    <w:rsid w:val="00F96A82"/>
    <w:rsid w:val="00F96BC3"/>
    <w:rsid w:val="00F96FA4"/>
    <w:rsid w:val="00F977B1"/>
    <w:rsid w:val="00FA0126"/>
    <w:rsid w:val="00FA1183"/>
    <w:rsid w:val="00FA157F"/>
    <w:rsid w:val="00FA1A74"/>
    <w:rsid w:val="00FA1F8E"/>
    <w:rsid w:val="00FA2486"/>
    <w:rsid w:val="00FA31B8"/>
    <w:rsid w:val="00FA4334"/>
    <w:rsid w:val="00FA477E"/>
    <w:rsid w:val="00FA50F7"/>
    <w:rsid w:val="00FA5BFD"/>
    <w:rsid w:val="00FA5F49"/>
    <w:rsid w:val="00FA653C"/>
    <w:rsid w:val="00FA69CF"/>
    <w:rsid w:val="00FA710B"/>
    <w:rsid w:val="00FA773C"/>
    <w:rsid w:val="00FA7CDA"/>
    <w:rsid w:val="00FB0C0C"/>
    <w:rsid w:val="00FB1458"/>
    <w:rsid w:val="00FB1841"/>
    <w:rsid w:val="00FB1D8C"/>
    <w:rsid w:val="00FB28C1"/>
    <w:rsid w:val="00FB28D6"/>
    <w:rsid w:val="00FB2B7F"/>
    <w:rsid w:val="00FB414E"/>
    <w:rsid w:val="00FB5B24"/>
    <w:rsid w:val="00FB64F6"/>
    <w:rsid w:val="00FB6827"/>
    <w:rsid w:val="00FB6A50"/>
    <w:rsid w:val="00FB6C75"/>
    <w:rsid w:val="00FB6F9C"/>
    <w:rsid w:val="00FB716F"/>
    <w:rsid w:val="00FB78B8"/>
    <w:rsid w:val="00FB7DA9"/>
    <w:rsid w:val="00FC0367"/>
    <w:rsid w:val="00FC0BD9"/>
    <w:rsid w:val="00FC17B6"/>
    <w:rsid w:val="00FC2895"/>
    <w:rsid w:val="00FC36AC"/>
    <w:rsid w:val="00FC3DDE"/>
    <w:rsid w:val="00FC3FA4"/>
    <w:rsid w:val="00FC40E8"/>
    <w:rsid w:val="00FC43E1"/>
    <w:rsid w:val="00FC4BD9"/>
    <w:rsid w:val="00FC4CB4"/>
    <w:rsid w:val="00FC51D6"/>
    <w:rsid w:val="00FC53FD"/>
    <w:rsid w:val="00FC5B12"/>
    <w:rsid w:val="00FC5DC9"/>
    <w:rsid w:val="00FC613B"/>
    <w:rsid w:val="00FC6409"/>
    <w:rsid w:val="00FC6478"/>
    <w:rsid w:val="00FC6F54"/>
    <w:rsid w:val="00FC6FD8"/>
    <w:rsid w:val="00FC77E2"/>
    <w:rsid w:val="00FC7C39"/>
    <w:rsid w:val="00FC7D9E"/>
    <w:rsid w:val="00FD001F"/>
    <w:rsid w:val="00FD03FC"/>
    <w:rsid w:val="00FD0545"/>
    <w:rsid w:val="00FD062C"/>
    <w:rsid w:val="00FD0758"/>
    <w:rsid w:val="00FD0DC8"/>
    <w:rsid w:val="00FD2984"/>
    <w:rsid w:val="00FD337E"/>
    <w:rsid w:val="00FD34E9"/>
    <w:rsid w:val="00FD4621"/>
    <w:rsid w:val="00FD4662"/>
    <w:rsid w:val="00FD48EF"/>
    <w:rsid w:val="00FD6001"/>
    <w:rsid w:val="00FD7E9C"/>
    <w:rsid w:val="00FE00C9"/>
    <w:rsid w:val="00FE0136"/>
    <w:rsid w:val="00FE100C"/>
    <w:rsid w:val="00FE1B31"/>
    <w:rsid w:val="00FE1B35"/>
    <w:rsid w:val="00FE2712"/>
    <w:rsid w:val="00FE29DF"/>
    <w:rsid w:val="00FE2BB1"/>
    <w:rsid w:val="00FE4151"/>
    <w:rsid w:val="00FE4461"/>
    <w:rsid w:val="00FE4BFF"/>
    <w:rsid w:val="00FE4F3E"/>
    <w:rsid w:val="00FE502A"/>
    <w:rsid w:val="00FE556D"/>
    <w:rsid w:val="00FE5A27"/>
    <w:rsid w:val="00FE6218"/>
    <w:rsid w:val="00FE634E"/>
    <w:rsid w:val="00FE6DAF"/>
    <w:rsid w:val="00FF011E"/>
    <w:rsid w:val="00FF0131"/>
    <w:rsid w:val="00FF07EC"/>
    <w:rsid w:val="00FF1072"/>
    <w:rsid w:val="00FF11B4"/>
    <w:rsid w:val="00FF135B"/>
    <w:rsid w:val="00FF21F4"/>
    <w:rsid w:val="00FF2258"/>
    <w:rsid w:val="00FF4633"/>
    <w:rsid w:val="00FF481D"/>
    <w:rsid w:val="00FF4A9B"/>
    <w:rsid w:val="00FF5B62"/>
    <w:rsid w:val="00FF65DA"/>
    <w:rsid w:val="00FF69BB"/>
    <w:rsid w:val="00FF74D2"/>
    <w:rsid w:val="00FF7990"/>
    <w:rsid w:val="00FF7D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C86DCD"/>
  </w:style>
  <w:style w:type="paragraph" w:styleId="Heading1">
    <w:name w:val="heading 1"/>
    <w:basedOn w:val="Basedettulo"/>
    <w:next w:val="BodyText"/>
    <w:qFormat/>
    <w:rsid w:val="00C86DCD"/>
    <w:pPr>
      <w:outlineLvl w:val="0"/>
    </w:pPr>
  </w:style>
  <w:style w:type="paragraph" w:styleId="Heading2">
    <w:name w:val="heading 2"/>
    <w:basedOn w:val="Basedettulo"/>
    <w:next w:val="BodyText"/>
    <w:qFormat/>
    <w:rsid w:val="00C86DCD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C86DCD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C86DCD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C86DCD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C86DCD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C86DCD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C86DCD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C86DCD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C86DCD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C86DCD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C86DCD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C86DCD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C86DCD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C86DCD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C86DCD"/>
    <w:pPr>
      <w:keepNext/>
    </w:pPr>
  </w:style>
  <w:style w:type="paragraph" w:styleId="Caption">
    <w:name w:val="caption"/>
    <w:basedOn w:val="Figura"/>
    <w:next w:val="BodyText"/>
    <w:qFormat/>
    <w:rsid w:val="00C86DCD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C86DCD"/>
    <w:pPr>
      <w:keepNext/>
      <w:spacing w:line="240" w:lineRule="auto"/>
    </w:pPr>
  </w:style>
  <w:style w:type="paragraph" w:styleId="Date">
    <w:name w:val="Date"/>
    <w:basedOn w:val="BodyText"/>
    <w:semiHidden/>
    <w:rsid w:val="00C86DCD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C86DCD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C86DCD"/>
  </w:style>
  <w:style w:type="paragraph" w:customStyle="1" w:styleId="Basedecabealho">
    <w:name w:val="Base de cabeçalho"/>
    <w:basedOn w:val="Normal"/>
    <w:rsid w:val="00C86DCD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C86DCD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C86DCD"/>
  </w:style>
  <w:style w:type="character" w:customStyle="1" w:styleId="nfaseprincipal">
    <w:name w:val="Ênfase principal"/>
    <w:rsid w:val="00C86DCD"/>
    <w:rPr>
      <w:b/>
      <w:i/>
    </w:rPr>
  </w:style>
  <w:style w:type="paragraph" w:styleId="ListBullet">
    <w:name w:val="List Bullet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C86DCD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C86DCD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C86DCD"/>
    <w:rPr>
      <w:b/>
    </w:rPr>
  </w:style>
  <w:style w:type="paragraph" w:customStyle="1" w:styleId="Endereoremetente">
    <w:name w:val="Endereço remetente"/>
    <w:basedOn w:val="Endereo"/>
    <w:rsid w:val="00C86DCD"/>
  </w:style>
  <w:style w:type="paragraph" w:customStyle="1" w:styleId="Endereo">
    <w:name w:val="Endereço"/>
    <w:basedOn w:val="BodyText"/>
    <w:rsid w:val="00C86DCD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C86DCD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C86DCD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C86DCD"/>
    <w:rPr>
      <w:vertAlign w:val="superscript"/>
    </w:rPr>
  </w:style>
  <w:style w:type="paragraph" w:customStyle="1" w:styleId="Empresa">
    <w:name w:val="Empresa"/>
    <w:basedOn w:val="BodyText"/>
    <w:rsid w:val="00C86DCD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C86DCD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C86DCD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C86DCD"/>
    <w:pPr>
      <w:spacing w:before="120"/>
    </w:pPr>
  </w:style>
  <w:style w:type="paragraph" w:customStyle="1" w:styleId="ltimacitao">
    <w:name w:val="Última citação"/>
    <w:basedOn w:val="Quote"/>
    <w:next w:val="BodyText"/>
    <w:rsid w:val="00C86DCD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C86DCD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C86DCD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C86DCD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C86DCD"/>
    <w:pPr>
      <w:spacing w:after="240"/>
    </w:pPr>
  </w:style>
  <w:style w:type="character" w:styleId="FootnoteReference">
    <w:name w:val="footnote reference"/>
    <w:semiHidden/>
    <w:rsid w:val="00C86DCD"/>
    <w:rPr>
      <w:vertAlign w:val="superscript"/>
    </w:rPr>
  </w:style>
  <w:style w:type="paragraph" w:styleId="FootnoteText">
    <w:name w:val="footnote text"/>
    <w:basedOn w:val="Basenotaderodap"/>
    <w:semiHidden/>
    <w:rsid w:val="00C86DCD"/>
    <w:pPr>
      <w:spacing w:after="120"/>
    </w:pPr>
  </w:style>
  <w:style w:type="paragraph" w:customStyle="1" w:styleId="Primeiralista">
    <w:name w:val="Primeira lista"/>
    <w:basedOn w:val="List"/>
    <w:next w:val="List"/>
    <w:rsid w:val="00C86DCD"/>
    <w:pPr>
      <w:spacing w:before="80"/>
    </w:pPr>
  </w:style>
  <w:style w:type="paragraph" w:customStyle="1" w:styleId="ltimalista">
    <w:name w:val="Última lista"/>
    <w:basedOn w:val="List"/>
    <w:next w:val="BodyText"/>
    <w:rsid w:val="00C86DCD"/>
    <w:pPr>
      <w:spacing w:after="240"/>
    </w:pPr>
  </w:style>
  <w:style w:type="paragraph" w:styleId="ListContinue">
    <w:name w:val="List Continue"/>
    <w:basedOn w:val="List"/>
    <w:semiHidden/>
    <w:rsid w:val="00C86DCD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C86DCD"/>
    <w:pPr>
      <w:ind w:left="2160"/>
    </w:pPr>
  </w:style>
  <w:style w:type="paragraph" w:styleId="ListNumber4">
    <w:name w:val="List Number 4"/>
    <w:basedOn w:val="ListNumber"/>
    <w:semiHidden/>
    <w:rsid w:val="00C86DCD"/>
    <w:pPr>
      <w:ind w:left="1800"/>
    </w:pPr>
  </w:style>
  <w:style w:type="paragraph" w:styleId="ListNumber3">
    <w:name w:val="List Number 3"/>
    <w:basedOn w:val="ListNumber"/>
    <w:semiHidden/>
    <w:rsid w:val="00C86DCD"/>
    <w:pPr>
      <w:ind w:left="1440"/>
    </w:pPr>
  </w:style>
  <w:style w:type="paragraph" w:styleId="ListNumber2">
    <w:name w:val="List Number 2"/>
    <w:basedOn w:val="ListNumber"/>
    <w:semiHidden/>
    <w:rsid w:val="00C86DCD"/>
    <w:pPr>
      <w:ind w:left="1080"/>
    </w:pPr>
  </w:style>
  <w:style w:type="paragraph" w:styleId="ListBullet5">
    <w:name w:val="List Bullet 5"/>
    <w:basedOn w:val="ListBullet"/>
    <w:semiHidden/>
    <w:rsid w:val="00C86DCD"/>
    <w:pPr>
      <w:ind w:left="2160"/>
    </w:pPr>
  </w:style>
  <w:style w:type="paragraph" w:styleId="ListBullet4">
    <w:name w:val="List Bullet 4"/>
    <w:basedOn w:val="ListBullet"/>
    <w:semiHidden/>
    <w:rsid w:val="00C86DCD"/>
    <w:pPr>
      <w:ind w:left="1800"/>
    </w:pPr>
  </w:style>
  <w:style w:type="paragraph" w:styleId="ListBullet3">
    <w:name w:val="List Bullet 3"/>
    <w:basedOn w:val="ListBullet"/>
    <w:semiHidden/>
    <w:rsid w:val="00C86DCD"/>
    <w:pPr>
      <w:ind w:left="1440"/>
    </w:pPr>
  </w:style>
  <w:style w:type="paragraph" w:styleId="ListBullet2">
    <w:name w:val="List Bullet 2"/>
    <w:basedOn w:val="ListBullet"/>
    <w:semiHidden/>
    <w:rsid w:val="00C86DCD"/>
    <w:pPr>
      <w:ind w:left="1080"/>
    </w:pPr>
  </w:style>
  <w:style w:type="paragraph" w:styleId="List5">
    <w:name w:val="List 5"/>
    <w:basedOn w:val="List"/>
    <w:semiHidden/>
    <w:rsid w:val="00C86DCD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C86DCD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C86DCD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C86DCD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C86DCD"/>
    <w:pPr>
      <w:ind w:left="360"/>
    </w:pPr>
  </w:style>
  <w:style w:type="character" w:styleId="EndnoteReference">
    <w:name w:val="endnote reference"/>
    <w:semiHidden/>
    <w:rsid w:val="00C86DCD"/>
    <w:rPr>
      <w:vertAlign w:val="superscript"/>
    </w:rPr>
  </w:style>
  <w:style w:type="paragraph" w:styleId="EndnoteText">
    <w:name w:val="endnote text"/>
    <w:basedOn w:val="Basenotaderodap"/>
    <w:semiHidden/>
    <w:rsid w:val="00C86DCD"/>
    <w:pPr>
      <w:spacing w:after="120"/>
    </w:pPr>
  </w:style>
  <w:style w:type="character" w:styleId="Emphasis">
    <w:name w:val="Emphasis"/>
    <w:qFormat/>
    <w:rsid w:val="00C86DCD"/>
    <w:rPr>
      <w:i/>
    </w:rPr>
  </w:style>
  <w:style w:type="character" w:styleId="CommentReference">
    <w:name w:val="annotation reference"/>
    <w:semiHidden/>
    <w:rsid w:val="00C86DCD"/>
    <w:rPr>
      <w:sz w:val="16"/>
    </w:rPr>
  </w:style>
  <w:style w:type="paragraph" w:styleId="Subtitle">
    <w:name w:val="Subtitle"/>
    <w:basedOn w:val="Title"/>
    <w:next w:val="BodyText"/>
    <w:qFormat/>
    <w:rsid w:val="00C86DCD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C86DCD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C86DCD"/>
    <w:pPr>
      <w:ind w:left="1080"/>
    </w:pPr>
  </w:style>
  <w:style w:type="paragraph" w:styleId="ListContinue3">
    <w:name w:val="List Continue 3"/>
    <w:basedOn w:val="ListContinue"/>
    <w:semiHidden/>
    <w:rsid w:val="00C86DCD"/>
    <w:pPr>
      <w:ind w:left="1440"/>
    </w:pPr>
  </w:style>
  <w:style w:type="paragraph" w:styleId="ListContinue4">
    <w:name w:val="List Continue 4"/>
    <w:basedOn w:val="ListContinue"/>
    <w:semiHidden/>
    <w:rsid w:val="00C86DCD"/>
    <w:pPr>
      <w:ind w:left="1800"/>
    </w:pPr>
  </w:style>
  <w:style w:type="paragraph" w:styleId="ListContinue5">
    <w:name w:val="List Continue 5"/>
    <w:basedOn w:val="ListContinue"/>
    <w:semiHidden/>
    <w:rsid w:val="00C86DCD"/>
    <w:pPr>
      <w:ind w:left="2160"/>
    </w:pPr>
  </w:style>
  <w:style w:type="paragraph" w:styleId="BodyTextIndent2">
    <w:name w:val="Body Text Indent 2"/>
    <w:basedOn w:val="Normal"/>
    <w:semiHidden/>
    <w:rsid w:val="00C86DCD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C86DCD"/>
    <w:pPr>
      <w:ind w:firstLine="709"/>
      <w:jc w:val="both"/>
    </w:pPr>
    <w:rPr>
      <w:sz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51093E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51093E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2375197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817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Application%20Data\Microsoft\Modelos\LAUDOS\NNN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3D7A9AF-990D-40E7-AADD-9FC5A341BFF4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NNNNMAP</Template>
  <TotalTime>6202</TotalTime>
  <Pages>1</Pages>
  <Words>82</Words>
  <Characters>470</Characters>
  <Application>Microsoft Office Word</Application>
  <DocSecurity>0</DocSecurity>
  <Lines>3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551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O</dc:creator>
  <cp:lastModifiedBy>Sophia Oppenheimer</cp:lastModifiedBy>
  <cp:revision>2744</cp:revision>
  <cp:lastPrinted>2018-12-13T13:35:00Z</cp:lastPrinted>
  <dcterms:created xsi:type="dcterms:W3CDTF">2016-03-08T23:34:00Z</dcterms:created>
  <dcterms:modified xsi:type="dcterms:W3CDTF">2021-05-18T16:58:00Z</dcterms:modified>
</cp:coreProperties>
</file>