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8D6229" w:rsidRPr="008D6229" w:rsidRDefault="008D6229" w:rsidP="008D6229">
      <w:pPr>
        <w:ind w:right="-99"/>
        <w:jc w:val="both"/>
        <w:rPr>
          <w:sz w:val="32"/>
          <w:szCs w:val="32"/>
        </w:rPr>
      </w:pPr>
      <w:r w:rsidRPr="008D6229">
        <w:rPr>
          <w:sz w:val="32"/>
          <w:szCs w:val="32"/>
        </w:rPr>
        <w:t>PACIENTE    Carlos Rodrigo Liberto Wanderley</w:t>
      </w:r>
    </w:p>
    <w:p w:rsidR="008D6229" w:rsidRPr="008D6229" w:rsidRDefault="008D6229" w:rsidP="008D6229">
      <w:pPr>
        <w:ind w:right="-99"/>
        <w:jc w:val="both"/>
        <w:rPr>
          <w:sz w:val="32"/>
          <w:szCs w:val="32"/>
        </w:rPr>
      </w:pPr>
      <w:r w:rsidRPr="008D6229">
        <w:rPr>
          <w:sz w:val="32"/>
          <w:szCs w:val="32"/>
        </w:rPr>
        <w:t>IDADE:  39 anos SEXO: M</w:t>
      </w:r>
    </w:p>
    <w:p w:rsidR="00A1184F" w:rsidRPr="00A1184F" w:rsidRDefault="008D6229" w:rsidP="008D6229">
      <w:pPr>
        <w:ind w:right="-99"/>
        <w:jc w:val="both"/>
        <w:rPr>
          <w:sz w:val="32"/>
          <w:szCs w:val="32"/>
        </w:rPr>
      </w:pPr>
      <w:r w:rsidRPr="008D6229">
        <w:rPr>
          <w:sz w:val="32"/>
          <w:szCs w:val="32"/>
        </w:rPr>
        <w:t>DATA DO EXAME: 18 mai.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4926C0" w:rsidRDefault="00320F3C" w:rsidP="00320F3C">
      <w:pPr>
        <w:jc w:val="both"/>
      </w:pPr>
      <w:r>
        <w:rPr>
          <w:sz w:val="32"/>
        </w:rPr>
        <w:t>Doppler</w:t>
      </w:r>
      <w:r w:rsidR="00AA70DB">
        <w:rPr>
          <w:sz w:val="32"/>
        </w:rPr>
        <w:t xml:space="preserve"> colorido</w:t>
      </w:r>
      <w:r>
        <w:rPr>
          <w:sz w:val="32"/>
        </w:rPr>
        <w:t xml:space="preserve"> transcraniano</w:t>
      </w:r>
      <w:r w:rsidR="00A0761B">
        <w:rPr>
          <w:sz w:val="32"/>
        </w:rPr>
        <w:t xml:space="preserve"> </w:t>
      </w:r>
      <w:r>
        <w:rPr>
          <w:sz w:val="32"/>
        </w:rPr>
        <w:t>dentro dos limites</w:t>
      </w:r>
      <w:r w:rsidR="003A6F19">
        <w:rPr>
          <w:sz w:val="32"/>
        </w:rPr>
        <w:t xml:space="preserve"> </w:t>
      </w:r>
      <w:r>
        <w:rPr>
          <w:sz w:val="32"/>
        </w:rPr>
        <w:t>normais da variação.</w:t>
      </w:r>
      <w:r w:rsidR="003F447F">
        <w:rPr>
          <w:sz w:val="32"/>
        </w:rPr>
        <w:br/>
      </w:r>
    </w:p>
    <w:p w:rsidR="005065FF" w:rsidRDefault="005065FF" w:rsidP="00320F3C">
      <w:pPr>
        <w:jc w:val="both"/>
      </w:pPr>
    </w:p>
    <w:p w:rsidR="006D6537" w:rsidRDefault="006D6537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4A8A" w:rsidRDefault="00BF4A8A">
      <w:r>
        <w:separator/>
      </w:r>
    </w:p>
  </w:endnote>
  <w:endnote w:type="continuationSeparator" w:id="0">
    <w:p w:rsidR="00BF4A8A" w:rsidRDefault="00BF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F4A8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4A8A" w:rsidRDefault="00BF4A8A">
      <w:r>
        <w:separator/>
      </w:r>
    </w:p>
  </w:footnote>
  <w:footnote w:type="continuationSeparator" w:id="0">
    <w:p w:rsidR="00BF4A8A" w:rsidRDefault="00BF4A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32A3"/>
    <w:rsid w:val="001A33DC"/>
    <w:rsid w:val="001A3EDC"/>
    <w:rsid w:val="001A4B8F"/>
    <w:rsid w:val="001A707A"/>
    <w:rsid w:val="001A79A2"/>
    <w:rsid w:val="001B1709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4146"/>
    <w:rsid w:val="002E4790"/>
    <w:rsid w:val="002E514B"/>
    <w:rsid w:val="002E570A"/>
    <w:rsid w:val="002E78E9"/>
    <w:rsid w:val="002E7EC6"/>
    <w:rsid w:val="002F07E8"/>
    <w:rsid w:val="002F34F4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FCD"/>
    <w:rsid w:val="003C0FAA"/>
    <w:rsid w:val="003C1474"/>
    <w:rsid w:val="003C19D4"/>
    <w:rsid w:val="003C20B3"/>
    <w:rsid w:val="003C4A5A"/>
    <w:rsid w:val="003C4D9D"/>
    <w:rsid w:val="003C57DA"/>
    <w:rsid w:val="003C66D1"/>
    <w:rsid w:val="003D02FA"/>
    <w:rsid w:val="003D0CD2"/>
    <w:rsid w:val="003D2889"/>
    <w:rsid w:val="003D2C69"/>
    <w:rsid w:val="003D6501"/>
    <w:rsid w:val="003E082D"/>
    <w:rsid w:val="003E3DCD"/>
    <w:rsid w:val="003E426E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D76"/>
    <w:rsid w:val="004871AB"/>
    <w:rsid w:val="004926C0"/>
    <w:rsid w:val="00495451"/>
    <w:rsid w:val="004969A7"/>
    <w:rsid w:val="004A18F8"/>
    <w:rsid w:val="004A6CD5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4BD7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74B8"/>
    <w:rsid w:val="00550BAA"/>
    <w:rsid w:val="00554B8E"/>
    <w:rsid w:val="00554F2D"/>
    <w:rsid w:val="00557341"/>
    <w:rsid w:val="0056019F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5BAC"/>
    <w:rsid w:val="005A749B"/>
    <w:rsid w:val="005B0E3A"/>
    <w:rsid w:val="005B372B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2D15"/>
    <w:rsid w:val="0064426C"/>
    <w:rsid w:val="006463EA"/>
    <w:rsid w:val="006509BA"/>
    <w:rsid w:val="00651073"/>
    <w:rsid w:val="0065421F"/>
    <w:rsid w:val="00655AF1"/>
    <w:rsid w:val="00656D34"/>
    <w:rsid w:val="00656FAC"/>
    <w:rsid w:val="00657293"/>
    <w:rsid w:val="00664E79"/>
    <w:rsid w:val="00666F5B"/>
    <w:rsid w:val="006766AF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1341"/>
    <w:rsid w:val="00931E78"/>
    <w:rsid w:val="00940165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6075C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184F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513F"/>
    <w:rsid w:val="00A866E3"/>
    <w:rsid w:val="00A87939"/>
    <w:rsid w:val="00A91CA1"/>
    <w:rsid w:val="00A91E1E"/>
    <w:rsid w:val="00A928DB"/>
    <w:rsid w:val="00A94C98"/>
    <w:rsid w:val="00A95687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5525"/>
    <w:rsid w:val="00BB62FA"/>
    <w:rsid w:val="00BB7D04"/>
    <w:rsid w:val="00BC6E3A"/>
    <w:rsid w:val="00BC6ED9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4A8A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809AB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788"/>
    <w:rsid w:val="00CA0698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504"/>
    <w:rsid w:val="00CC1066"/>
    <w:rsid w:val="00CC2132"/>
    <w:rsid w:val="00CC39CF"/>
    <w:rsid w:val="00CC3FF0"/>
    <w:rsid w:val="00CC4CEB"/>
    <w:rsid w:val="00CD275C"/>
    <w:rsid w:val="00CD6262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C077E"/>
    <w:rsid w:val="00EC13A5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4386</TotalTime>
  <Pages>1</Pages>
  <Words>271</Words>
  <Characters>1546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459</cp:revision>
  <cp:lastPrinted>1998-02-03T19:29:00Z</cp:lastPrinted>
  <dcterms:created xsi:type="dcterms:W3CDTF">2017-04-28T17:10:00Z</dcterms:created>
  <dcterms:modified xsi:type="dcterms:W3CDTF">2021-05-18T16:49:00Z</dcterms:modified>
</cp:coreProperties>
</file>