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1076D" w:rsidRPr="00A1076D">
        <w:rPr>
          <w:sz w:val="22"/>
        </w:rPr>
        <w:t>Jorge Paulo Alencar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1076D">
        <w:rPr>
          <w:sz w:val="22"/>
        </w:rPr>
        <w:t>45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A1076D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964C51">
        <w:rPr>
          <w:sz w:val="22"/>
        </w:rPr>
        <w:t>1</w:t>
      </w:r>
      <w:r w:rsidR="00A1076D">
        <w:rPr>
          <w:sz w:val="22"/>
        </w:rPr>
        <w:t>8</w:t>
      </w:r>
      <w:bookmarkStart w:id="0" w:name="_GoBack"/>
      <w:bookmarkEnd w:id="0"/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B73" w:rsidRDefault="00774B73">
      <w:r>
        <w:separator/>
      </w:r>
    </w:p>
  </w:endnote>
  <w:endnote w:type="continuationSeparator" w:id="0">
    <w:p w:rsidR="00774B73" w:rsidRDefault="00774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74B7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B73" w:rsidRDefault="00774B73">
      <w:r>
        <w:separator/>
      </w:r>
    </w:p>
  </w:footnote>
  <w:footnote w:type="continuationSeparator" w:id="0">
    <w:p w:rsidR="00774B73" w:rsidRDefault="00774B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4B73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44545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3634</cp:revision>
  <cp:lastPrinted>2017-08-09T15:22:00Z</cp:lastPrinted>
  <dcterms:created xsi:type="dcterms:W3CDTF">2016-03-08T22:06:00Z</dcterms:created>
  <dcterms:modified xsi:type="dcterms:W3CDTF">2021-05-18T16:40:00Z</dcterms:modified>
</cp:coreProperties>
</file>