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64C51" w:rsidRPr="00964C51">
        <w:rPr>
          <w:sz w:val="22"/>
        </w:rPr>
        <w:t>Weronica Danicki de Oliveira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964C51">
        <w:rPr>
          <w:sz w:val="22"/>
        </w:rPr>
        <w:t>40</w:t>
      </w:r>
      <w:r w:rsidR="00427203">
        <w:rPr>
          <w:sz w:val="22"/>
        </w:rPr>
        <w:t xml:space="preserve"> 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674730">
        <w:rPr>
          <w:sz w:val="22"/>
        </w:rPr>
        <w:t>Doenca de Parkinson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964C51">
        <w:rPr>
          <w:sz w:val="22"/>
        </w:rPr>
        <w:t>13 mai 21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0ED9">
        <w:rPr>
          <w:noProof/>
          <w:sz w:val="24"/>
        </w:rPr>
        <w:t>18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46C4" w:rsidRDefault="00E646C4">
      <w:r>
        <w:separator/>
      </w:r>
    </w:p>
  </w:endnote>
  <w:endnote w:type="continuationSeparator" w:id="0">
    <w:p w:rsidR="00E646C4" w:rsidRDefault="00E64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646C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46C4" w:rsidRDefault="00E646C4">
      <w:r>
        <w:separator/>
      </w:r>
    </w:p>
  </w:footnote>
  <w:footnote w:type="continuationSeparator" w:id="0">
    <w:p w:rsidR="00E646C4" w:rsidRDefault="00E646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6C4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44544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3628</cp:revision>
  <cp:lastPrinted>2017-08-09T15:22:00Z</cp:lastPrinted>
  <dcterms:created xsi:type="dcterms:W3CDTF">2016-03-08T22:06:00Z</dcterms:created>
  <dcterms:modified xsi:type="dcterms:W3CDTF">2021-05-18T16:15:00Z</dcterms:modified>
</cp:coreProperties>
</file>