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5A4984" w:rsidRPr="005A4984" w:rsidRDefault="005A4984" w:rsidP="005A4984">
      <w:pPr>
        <w:rPr>
          <w:sz w:val="32"/>
          <w:szCs w:val="32"/>
        </w:rPr>
      </w:pPr>
      <w:r w:rsidRPr="005A4984">
        <w:rPr>
          <w:sz w:val="32"/>
          <w:szCs w:val="32"/>
        </w:rPr>
        <w:t xml:space="preserve">PACIENTE    </w:t>
      </w:r>
      <w:r w:rsidR="00996EF8">
        <w:rPr>
          <w:sz w:val="32"/>
          <w:szCs w:val="32"/>
        </w:rPr>
        <w:t>Jorge P.A.da Silva</w:t>
      </w:r>
      <w:r w:rsidR="00CB41FA">
        <w:rPr>
          <w:sz w:val="32"/>
          <w:szCs w:val="32"/>
        </w:rPr>
        <w:t xml:space="preserve">  No:212</w:t>
      </w:r>
      <w:r w:rsidR="001F360C">
        <w:rPr>
          <w:sz w:val="32"/>
          <w:szCs w:val="32"/>
        </w:rPr>
        <w:t>7</w:t>
      </w:r>
      <w:r w:rsidR="00996EF8">
        <w:rPr>
          <w:sz w:val="32"/>
          <w:szCs w:val="32"/>
        </w:rPr>
        <w:t>4</w:t>
      </w:r>
    </w:p>
    <w:p w:rsidR="005A4984" w:rsidRPr="005A4984" w:rsidRDefault="005A4984" w:rsidP="005A4984">
      <w:pPr>
        <w:rPr>
          <w:sz w:val="32"/>
          <w:szCs w:val="32"/>
        </w:rPr>
      </w:pPr>
      <w:r w:rsidRPr="005A4984">
        <w:rPr>
          <w:sz w:val="32"/>
          <w:szCs w:val="32"/>
        </w:rPr>
        <w:t xml:space="preserve">IDADE: </w:t>
      </w:r>
      <w:r w:rsidR="001F360C">
        <w:rPr>
          <w:sz w:val="32"/>
          <w:szCs w:val="32"/>
        </w:rPr>
        <w:t>4</w:t>
      </w:r>
      <w:r w:rsidR="00996EF8">
        <w:rPr>
          <w:sz w:val="32"/>
          <w:szCs w:val="32"/>
        </w:rPr>
        <w:t>5</w:t>
      </w:r>
      <w:r w:rsidRPr="005A4984">
        <w:rPr>
          <w:sz w:val="32"/>
          <w:szCs w:val="32"/>
        </w:rPr>
        <w:t xml:space="preserve"> anos SEXO: </w:t>
      </w:r>
      <w:r w:rsidR="0042645A">
        <w:rPr>
          <w:sz w:val="32"/>
          <w:szCs w:val="32"/>
        </w:rPr>
        <w:t>M</w:t>
      </w:r>
    </w:p>
    <w:p w:rsidR="007D0B8C" w:rsidRDefault="005A4984" w:rsidP="005A4984">
      <w:pPr>
        <w:rPr>
          <w:sz w:val="32"/>
          <w:szCs w:val="32"/>
        </w:rPr>
      </w:pPr>
      <w:r w:rsidRPr="005A4984">
        <w:rPr>
          <w:sz w:val="32"/>
          <w:szCs w:val="32"/>
        </w:rPr>
        <w:t xml:space="preserve">DATA DO EXAME: </w:t>
      </w:r>
      <w:r w:rsidR="001F360C">
        <w:rPr>
          <w:sz w:val="32"/>
          <w:szCs w:val="32"/>
        </w:rPr>
        <w:t>1</w:t>
      </w:r>
      <w:r w:rsidR="00996EF8">
        <w:rPr>
          <w:sz w:val="32"/>
          <w:szCs w:val="32"/>
        </w:rPr>
        <w:t>8</w:t>
      </w:r>
      <w:bookmarkStart w:id="0" w:name="_GoBack"/>
      <w:bookmarkEnd w:id="0"/>
      <w:r w:rsidR="001F360C">
        <w:rPr>
          <w:sz w:val="32"/>
          <w:szCs w:val="32"/>
        </w:rPr>
        <w:t xml:space="preserve"> mai. 21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 xml:space="preserve">Os eletromiogramas estão </w:t>
      </w:r>
      <w:r w:rsidR="00E324C2">
        <w:rPr>
          <w:sz w:val="32"/>
        </w:rPr>
        <w:t>normais nos músculos indicados</w:t>
      </w:r>
      <w:r w:rsidR="008043F0">
        <w:rPr>
          <w:sz w:val="32"/>
        </w:rPr>
        <w:t>.Não fo</w:t>
      </w:r>
      <w:r w:rsidR="00E261C5">
        <w:rPr>
          <w:sz w:val="32"/>
        </w:rPr>
        <w:t>r</w:t>
      </w:r>
      <w:r w:rsidR="008043F0">
        <w:rPr>
          <w:sz w:val="32"/>
        </w:rPr>
        <w:t xml:space="preserve">am </w:t>
      </w:r>
      <w:r w:rsidR="00C40E35">
        <w:rPr>
          <w:sz w:val="32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 normal.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40E7" w:rsidRDefault="000240E7">
      <w:r>
        <w:separator/>
      </w:r>
    </w:p>
  </w:endnote>
  <w:endnote w:type="continuationSeparator" w:id="0">
    <w:p w:rsidR="000240E7" w:rsidRDefault="000240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40E7" w:rsidRDefault="000240E7">
      <w:r>
        <w:separator/>
      </w:r>
    </w:p>
  </w:footnote>
  <w:footnote w:type="continuationSeparator" w:id="0">
    <w:p w:rsidR="000240E7" w:rsidRDefault="000240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245F"/>
    <w:rsid w:val="000041B0"/>
    <w:rsid w:val="00006D4D"/>
    <w:rsid w:val="00006E70"/>
    <w:rsid w:val="00013D6B"/>
    <w:rsid w:val="00014044"/>
    <w:rsid w:val="000144F5"/>
    <w:rsid w:val="00016B65"/>
    <w:rsid w:val="00020798"/>
    <w:rsid w:val="00020F29"/>
    <w:rsid w:val="000240E7"/>
    <w:rsid w:val="0003101D"/>
    <w:rsid w:val="0003204B"/>
    <w:rsid w:val="0003595B"/>
    <w:rsid w:val="00050923"/>
    <w:rsid w:val="000745F5"/>
    <w:rsid w:val="000818D7"/>
    <w:rsid w:val="00082A5F"/>
    <w:rsid w:val="00083004"/>
    <w:rsid w:val="00084B13"/>
    <w:rsid w:val="000872E3"/>
    <w:rsid w:val="0009179C"/>
    <w:rsid w:val="00095091"/>
    <w:rsid w:val="000A3311"/>
    <w:rsid w:val="000B0F05"/>
    <w:rsid w:val="000C0222"/>
    <w:rsid w:val="000D178A"/>
    <w:rsid w:val="000E78C2"/>
    <w:rsid w:val="000F5A84"/>
    <w:rsid w:val="000F741D"/>
    <w:rsid w:val="000F74F5"/>
    <w:rsid w:val="00100387"/>
    <w:rsid w:val="001058A5"/>
    <w:rsid w:val="00114A78"/>
    <w:rsid w:val="00124C32"/>
    <w:rsid w:val="001259F1"/>
    <w:rsid w:val="00142293"/>
    <w:rsid w:val="0014495E"/>
    <w:rsid w:val="00144AD0"/>
    <w:rsid w:val="00144F72"/>
    <w:rsid w:val="00146DA5"/>
    <w:rsid w:val="00175A1B"/>
    <w:rsid w:val="00175D46"/>
    <w:rsid w:val="001855DB"/>
    <w:rsid w:val="001865D6"/>
    <w:rsid w:val="00187855"/>
    <w:rsid w:val="001B2137"/>
    <w:rsid w:val="001D3E73"/>
    <w:rsid w:val="001D52D8"/>
    <w:rsid w:val="001D59AF"/>
    <w:rsid w:val="001E51C7"/>
    <w:rsid w:val="001E6B2E"/>
    <w:rsid w:val="001F1F46"/>
    <w:rsid w:val="001F2B19"/>
    <w:rsid w:val="001F2D1D"/>
    <w:rsid w:val="001F360C"/>
    <w:rsid w:val="001F3A0B"/>
    <w:rsid w:val="001F52C3"/>
    <w:rsid w:val="001F5D63"/>
    <w:rsid w:val="0020003D"/>
    <w:rsid w:val="002107E1"/>
    <w:rsid w:val="002202C3"/>
    <w:rsid w:val="00220FF2"/>
    <w:rsid w:val="00224100"/>
    <w:rsid w:val="00236E7D"/>
    <w:rsid w:val="00240151"/>
    <w:rsid w:val="00245945"/>
    <w:rsid w:val="0025411B"/>
    <w:rsid w:val="00254FC0"/>
    <w:rsid w:val="00263E1C"/>
    <w:rsid w:val="00266A38"/>
    <w:rsid w:val="00267C05"/>
    <w:rsid w:val="00287988"/>
    <w:rsid w:val="002908C5"/>
    <w:rsid w:val="002976C2"/>
    <w:rsid w:val="002A2BAD"/>
    <w:rsid w:val="002A52F9"/>
    <w:rsid w:val="002B06B4"/>
    <w:rsid w:val="002B5CC3"/>
    <w:rsid w:val="002D2A45"/>
    <w:rsid w:val="002E0DB0"/>
    <w:rsid w:val="002E454E"/>
    <w:rsid w:val="00303485"/>
    <w:rsid w:val="00303596"/>
    <w:rsid w:val="0031588F"/>
    <w:rsid w:val="00315F6E"/>
    <w:rsid w:val="003245C0"/>
    <w:rsid w:val="003245C4"/>
    <w:rsid w:val="0032470F"/>
    <w:rsid w:val="00330624"/>
    <w:rsid w:val="003309E0"/>
    <w:rsid w:val="00332BD3"/>
    <w:rsid w:val="00333BD1"/>
    <w:rsid w:val="00344506"/>
    <w:rsid w:val="00354971"/>
    <w:rsid w:val="00354D36"/>
    <w:rsid w:val="00357AEF"/>
    <w:rsid w:val="00362A13"/>
    <w:rsid w:val="00367148"/>
    <w:rsid w:val="00376308"/>
    <w:rsid w:val="003777C0"/>
    <w:rsid w:val="0038397F"/>
    <w:rsid w:val="003871BE"/>
    <w:rsid w:val="0039407A"/>
    <w:rsid w:val="003940A0"/>
    <w:rsid w:val="003A5A78"/>
    <w:rsid w:val="003B04A2"/>
    <w:rsid w:val="003C367D"/>
    <w:rsid w:val="003D0CE1"/>
    <w:rsid w:val="003D4D5A"/>
    <w:rsid w:val="003E085D"/>
    <w:rsid w:val="003F122B"/>
    <w:rsid w:val="00401194"/>
    <w:rsid w:val="00405684"/>
    <w:rsid w:val="0040587D"/>
    <w:rsid w:val="00405CA6"/>
    <w:rsid w:val="00411724"/>
    <w:rsid w:val="004136B8"/>
    <w:rsid w:val="004208BF"/>
    <w:rsid w:val="00420A83"/>
    <w:rsid w:val="0042645A"/>
    <w:rsid w:val="0043761A"/>
    <w:rsid w:val="004414CD"/>
    <w:rsid w:val="004468EE"/>
    <w:rsid w:val="004672ED"/>
    <w:rsid w:val="0047287B"/>
    <w:rsid w:val="00477DBE"/>
    <w:rsid w:val="004812A5"/>
    <w:rsid w:val="00490BEB"/>
    <w:rsid w:val="004A1FCE"/>
    <w:rsid w:val="004A2A98"/>
    <w:rsid w:val="004A73FF"/>
    <w:rsid w:val="004B0D7E"/>
    <w:rsid w:val="004D0FA1"/>
    <w:rsid w:val="004D221D"/>
    <w:rsid w:val="004D7D6F"/>
    <w:rsid w:val="004E7EEB"/>
    <w:rsid w:val="004F3ECA"/>
    <w:rsid w:val="00505B2A"/>
    <w:rsid w:val="00507673"/>
    <w:rsid w:val="00507D29"/>
    <w:rsid w:val="00512C88"/>
    <w:rsid w:val="005165FE"/>
    <w:rsid w:val="00520A8F"/>
    <w:rsid w:val="005213BA"/>
    <w:rsid w:val="0052245F"/>
    <w:rsid w:val="00526264"/>
    <w:rsid w:val="005263E8"/>
    <w:rsid w:val="0052744F"/>
    <w:rsid w:val="005419A6"/>
    <w:rsid w:val="005442A6"/>
    <w:rsid w:val="005449EE"/>
    <w:rsid w:val="00546F9E"/>
    <w:rsid w:val="00550BAA"/>
    <w:rsid w:val="0055596F"/>
    <w:rsid w:val="00566F64"/>
    <w:rsid w:val="00575183"/>
    <w:rsid w:val="00576B09"/>
    <w:rsid w:val="005839C1"/>
    <w:rsid w:val="00585C4C"/>
    <w:rsid w:val="005863E5"/>
    <w:rsid w:val="00592F3D"/>
    <w:rsid w:val="005A287F"/>
    <w:rsid w:val="005A4984"/>
    <w:rsid w:val="005A668C"/>
    <w:rsid w:val="005A67F2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3EE0"/>
    <w:rsid w:val="006300B3"/>
    <w:rsid w:val="00630C31"/>
    <w:rsid w:val="00633EE9"/>
    <w:rsid w:val="006376F0"/>
    <w:rsid w:val="00646B8E"/>
    <w:rsid w:val="006568AE"/>
    <w:rsid w:val="006578B5"/>
    <w:rsid w:val="00660DF5"/>
    <w:rsid w:val="00664FE0"/>
    <w:rsid w:val="00667CD2"/>
    <w:rsid w:val="00675A9F"/>
    <w:rsid w:val="0068442C"/>
    <w:rsid w:val="006954CE"/>
    <w:rsid w:val="006A282D"/>
    <w:rsid w:val="006B0C92"/>
    <w:rsid w:val="006B2087"/>
    <w:rsid w:val="006B27FE"/>
    <w:rsid w:val="006B3237"/>
    <w:rsid w:val="006C6E59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70E91"/>
    <w:rsid w:val="00774C0D"/>
    <w:rsid w:val="00780271"/>
    <w:rsid w:val="007810B5"/>
    <w:rsid w:val="00790421"/>
    <w:rsid w:val="00792F2D"/>
    <w:rsid w:val="007A2392"/>
    <w:rsid w:val="007A663D"/>
    <w:rsid w:val="007B39EE"/>
    <w:rsid w:val="007B66A9"/>
    <w:rsid w:val="007C0DF4"/>
    <w:rsid w:val="007C5879"/>
    <w:rsid w:val="007D0B8C"/>
    <w:rsid w:val="007D7303"/>
    <w:rsid w:val="007E31C4"/>
    <w:rsid w:val="007E5122"/>
    <w:rsid w:val="008043F0"/>
    <w:rsid w:val="00810302"/>
    <w:rsid w:val="00810E86"/>
    <w:rsid w:val="00816166"/>
    <w:rsid w:val="00825F3D"/>
    <w:rsid w:val="00832D1C"/>
    <w:rsid w:val="00837449"/>
    <w:rsid w:val="00837C3A"/>
    <w:rsid w:val="0084120A"/>
    <w:rsid w:val="008671CD"/>
    <w:rsid w:val="00867383"/>
    <w:rsid w:val="0088584E"/>
    <w:rsid w:val="00886485"/>
    <w:rsid w:val="00892ED1"/>
    <w:rsid w:val="008A0141"/>
    <w:rsid w:val="008A2C3F"/>
    <w:rsid w:val="008A4902"/>
    <w:rsid w:val="008A552A"/>
    <w:rsid w:val="008B10C0"/>
    <w:rsid w:val="008B1179"/>
    <w:rsid w:val="008B3580"/>
    <w:rsid w:val="008B4803"/>
    <w:rsid w:val="008C588C"/>
    <w:rsid w:val="008D3DA8"/>
    <w:rsid w:val="008D4C31"/>
    <w:rsid w:val="008E2EA2"/>
    <w:rsid w:val="008F14F0"/>
    <w:rsid w:val="009031FA"/>
    <w:rsid w:val="00906237"/>
    <w:rsid w:val="009144AE"/>
    <w:rsid w:val="00924B98"/>
    <w:rsid w:val="0092507D"/>
    <w:rsid w:val="00926DE0"/>
    <w:rsid w:val="00927362"/>
    <w:rsid w:val="009313A4"/>
    <w:rsid w:val="00936298"/>
    <w:rsid w:val="0093659B"/>
    <w:rsid w:val="00940F45"/>
    <w:rsid w:val="00946BC5"/>
    <w:rsid w:val="009517B6"/>
    <w:rsid w:val="0096075C"/>
    <w:rsid w:val="00961996"/>
    <w:rsid w:val="00984B1C"/>
    <w:rsid w:val="00990492"/>
    <w:rsid w:val="00993217"/>
    <w:rsid w:val="00993A7D"/>
    <w:rsid w:val="00996EF8"/>
    <w:rsid w:val="009A029E"/>
    <w:rsid w:val="009A476B"/>
    <w:rsid w:val="009A4C9A"/>
    <w:rsid w:val="009B0C13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A01D0D"/>
    <w:rsid w:val="00A02D8B"/>
    <w:rsid w:val="00A0400A"/>
    <w:rsid w:val="00A1215B"/>
    <w:rsid w:val="00A13985"/>
    <w:rsid w:val="00A16766"/>
    <w:rsid w:val="00A21191"/>
    <w:rsid w:val="00A26547"/>
    <w:rsid w:val="00A3481C"/>
    <w:rsid w:val="00A355F3"/>
    <w:rsid w:val="00A3694A"/>
    <w:rsid w:val="00A47ADE"/>
    <w:rsid w:val="00A542E3"/>
    <w:rsid w:val="00A65A63"/>
    <w:rsid w:val="00A66846"/>
    <w:rsid w:val="00A7250E"/>
    <w:rsid w:val="00A816DF"/>
    <w:rsid w:val="00A85490"/>
    <w:rsid w:val="00A86281"/>
    <w:rsid w:val="00A93234"/>
    <w:rsid w:val="00A9531A"/>
    <w:rsid w:val="00AA11B7"/>
    <w:rsid w:val="00AA2E3E"/>
    <w:rsid w:val="00AA620A"/>
    <w:rsid w:val="00AB206D"/>
    <w:rsid w:val="00AB3C8E"/>
    <w:rsid w:val="00AB7142"/>
    <w:rsid w:val="00AC2D65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775F"/>
    <w:rsid w:val="00B52D2B"/>
    <w:rsid w:val="00B56EEE"/>
    <w:rsid w:val="00B60DF8"/>
    <w:rsid w:val="00B620BF"/>
    <w:rsid w:val="00B67674"/>
    <w:rsid w:val="00B77243"/>
    <w:rsid w:val="00B850E3"/>
    <w:rsid w:val="00B904C2"/>
    <w:rsid w:val="00BA5F9E"/>
    <w:rsid w:val="00BB024C"/>
    <w:rsid w:val="00BB6F3A"/>
    <w:rsid w:val="00BB7A76"/>
    <w:rsid w:val="00BC1AA9"/>
    <w:rsid w:val="00BC1D3F"/>
    <w:rsid w:val="00BC4878"/>
    <w:rsid w:val="00BC4E84"/>
    <w:rsid w:val="00BC5A9C"/>
    <w:rsid w:val="00BD186D"/>
    <w:rsid w:val="00BD194F"/>
    <w:rsid w:val="00BD3018"/>
    <w:rsid w:val="00BF3080"/>
    <w:rsid w:val="00BF6033"/>
    <w:rsid w:val="00BF7FDD"/>
    <w:rsid w:val="00C060B7"/>
    <w:rsid w:val="00C16D32"/>
    <w:rsid w:val="00C17882"/>
    <w:rsid w:val="00C22593"/>
    <w:rsid w:val="00C236FF"/>
    <w:rsid w:val="00C26668"/>
    <w:rsid w:val="00C27673"/>
    <w:rsid w:val="00C40558"/>
    <w:rsid w:val="00C40E35"/>
    <w:rsid w:val="00C56C1A"/>
    <w:rsid w:val="00C73030"/>
    <w:rsid w:val="00C85A47"/>
    <w:rsid w:val="00C878A7"/>
    <w:rsid w:val="00C913F6"/>
    <w:rsid w:val="00C91C6A"/>
    <w:rsid w:val="00C9222E"/>
    <w:rsid w:val="00C97047"/>
    <w:rsid w:val="00CA3878"/>
    <w:rsid w:val="00CB41FA"/>
    <w:rsid w:val="00CB7164"/>
    <w:rsid w:val="00CC3F93"/>
    <w:rsid w:val="00CC5082"/>
    <w:rsid w:val="00CC5B72"/>
    <w:rsid w:val="00CD03EE"/>
    <w:rsid w:val="00CF0596"/>
    <w:rsid w:val="00CF6962"/>
    <w:rsid w:val="00D00824"/>
    <w:rsid w:val="00D01B41"/>
    <w:rsid w:val="00D03396"/>
    <w:rsid w:val="00D06741"/>
    <w:rsid w:val="00D10C62"/>
    <w:rsid w:val="00D12EA5"/>
    <w:rsid w:val="00D1326F"/>
    <w:rsid w:val="00D14F17"/>
    <w:rsid w:val="00D24204"/>
    <w:rsid w:val="00D43772"/>
    <w:rsid w:val="00D51F45"/>
    <w:rsid w:val="00D5279D"/>
    <w:rsid w:val="00D576AE"/>
    <w:rsid w:val="00D8074B"/>
    <w:rsid w:val="00D83A7A"/>
    <w:rsid w:val="00D9064B"/>
    <w:rsid w:val="00D910AF"/>
    <w:rsid w:val="00D94C8E"/>
    <w:rsid w:val="00DA305B"/>
    <w:rsid w:val="00DA6B27"/>
    <w:rsid w:val="00DB0F95"/>
    <w:rsid w:val="00DB6503"/>
    <w:rsid w:val="00DC2647"/>
    <w:rsid w:val="00DC383D"/>
    <w:rsid w:val="00DC7248"/>
    <w:rsid w:val="00DD19D7"/>
    <w:rsid w:val="00DD6A7F"/>
    <w:rsid w:val="00DF262D"/>
    <w:rsid w:val="00DF31D9"/>
    <w:rsid w:val="00DF4647"/>
    <w:rsid w:val="00DF50B5"/>
    <w:rsid w:val="00E021A3"/>
    <w:rsid w:val="00E02EAB"/>
    <w:rsid w:val="00E03032"/>
    <w:rsid w:val="00E05BB9"/>
    <w:rsid w:val="00E1067F"/>
    <w:rsid w:val="00E10756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6E9B"/>
    <w:rsid w:val="00EC563B"/>
    <w:rsid w:val="00EC7465"/>
    <w:rsid w:val="00EC76CF"/>
    <w:rsid w:val="00ED2F17"/>
    <w:rsid w:val="00EE0A1E"/>
    <w:rsid w:val="00EE4D6D"/>
    <w:rsid w:val="00EF5AF6"/>
    <w:rsid w:val="00F05F79"/>
    <w:rsid w:val="00F06F7C"/>
    <w:rsid w:val="00F102EE"/>
    <w:rsid w:val="00F1557A"/>
    <w:rsid w:val="00F256C5"/>
    <w:rsid w:val="00F277D8"/>
    <w:rsid w:val="00F27DBA"/>
    <w:rsid w:val="00F338B3"/>
    <w:rsid w:val="00F365E9"/>
    <w:rsid w:val="00F37179"/>
    <w:rsid w:val="00F37386"/>
    <w:rsid w:val="00F420B1"/>
    <w:rsid w:val="00F604CE"/>
    <w:rsid w:val="00F6293B"/>
    <w:rsid w:val="00F65A90"/>
    <w:rsid w:val="00F72ADA"/>
    <w:rsid w:val="00F7558F"/>
    <w:rsid w:val="00F82504"/>
    <w:rsid w:val="00F86742"/>
    <w:rsid w:val="00FA66E3"/>
    <w:rsid w:val="00FB2E5E"/>
    <w:rsid w:val="00FB4E66"/>
    <w:rsid w:val="00FB566A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179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224</cp:revision>
  <cp:lastPrinted>2019-03-25T16:16:00Z</cp:lastPrinted>
  <dcterms:created xsi:type="dcterms:W3CDTF">2016-08-19T21:06:00Z</dcterms:created>
  <dcterms:modified xsi:type="dcterms:W3CDTF">2021-05-18T15:55:00Z</dcterms:modified>
</cp:coreProperties>
</file>